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AE8" w:rsidRDefault="00407AE8"/>
    <w:p w:rsidR="004F6BFF" w:rsidRPr="00A4211D" w:rsidRDefault="004F6BFF" w:rsidP="00880640">
      <w:pPr>
        <w:jc w:val="center"/>
        <w:rPr>
          <w:rFonts w:cs="Calibri"/>
          <w:b/>
          <w:bCs/>
          <w:spacing w:val="2"/>
          <w:u w:val="single"/>
        </w:rPr>
      </w:pPr>
    </w:p>
    <w:p w:rsidR="00FE6674" w:rsidRPr="00A4211D" w:rsidRDefault="00880640" w:rsidP="00880640">
      <w:pPr>
        <w:jc w:val="center"/>
        <w:rPr>
          <w:rFonts w:cs="Calibri"/>
          <w:b/>
          <w:bCs/>
          <w:spacing w:val="-8"/>
          <w:sz w:val="28"/>
          <w:szCs w:val="28"/>
          <w:u w:val="single"/>
        </w:rPr>
      </w:pPr>
      <w:r w:rsidRPr="00A4211D">
        <w:rPr>
          <w:rFonts w:cs="Calibri"/>
          <w:b/>
          <w:bCs/>
          <w:spacing w:val="2"/>
          <w:sz w:val="28"/>
          <w:szCs w:val="28"/>
          <w:u w:val="single"/>
        </w:rPr>
        <w:t>UND</w:t>
      </w:r>
      <w:r w:rsidRPr="00A4211D">
        <w:rPr>
          <w:rFonts w:cs="Calibri"/>
          <w:b/>
          <w:bCs/>
          <w:spacing w:val="1"/>
          <w:sz w:val="28"/>
          <w:szCs w:val="28"/>
          <w:u w:val="single"/>
        </w:rPr>
        <w:t>E</w:t>
      </w:r>
      <w:r w:rsidRPr="00A4211D">
        <w:rPr>
          <w:rFonts w:cs="Calibri"/>
          <w:b/>
          <w:bCs/>
          <w:spacing w:val="2"/>
          <w:sz w:val="28"/>
          <w:szCs w:val="28"/>
          <w:u w:val="single"/>
        </w:rPr>
        <w:t>RGRADUAT</w:t>
      </w:r>
      <w:r w:rsidRPr="00A4211D">
        <w:rPr>
          <w:rFonts w:cs="Calibri"/>
          <w:b/>
          <w:bCs/>
          <w:spacing w:val="1"/>
          <w:sz w:val="28"/>
          <w:szCs w:val="28"/>
          <w:u w:val="single"/>
        </w:rPr>
        <w:t>E</w:t>
      </w:r>
      <w:r w:rsidRPr="00A4211D">
        <w:rPr>
          <w:rFonts w:cs="Calibri"/>
          <w:b/>
          <w:bCs/>
          <w:spacing w:val="-11"/>
          <w:sz w:val="28"/>
          <w:szCs w:val="28"/>
          <w:u w:val="single"/>
        </w:rPr>
        <w:t xml:space="preserve"> </w:t>
      </w:r>
      <w:r w:rsidRPr="00A4211D">
        <w:rPr>
          <w:rFonts w:cs="Calibri"/>
          <w:b/>
          <w:bCs/>
          <w:spacing w:val="1"/>
          <w:sz w:val="28"/>
          <w:szCs w:val="28"/>
          <w:u w:val="single"/>
        </w:rPr>
        <w:t xml:space="preserve">COVER LETTER </w:t>
      </w:r>
      <w:r w:rsidRPr="00A4211D">
        <w:rPr>
          <w:rFonts w:cs="Calibri"/>
          <w:b/>
          <w:bCs/>
          <w:spacing w:val="3"/>
          <w:sz w:val="28"/>
          <w:szCs w:val="28"/>
          <w:u w:val="single"/>
        </w:rPr>
        <w:t>W</w:t>
      </w:r>
      <w:r w:rsidRPr="00A4211D">
        <w:rPr>
          <w:rFonts w:cs="Calibri"/>
          <w:b/>
          <w:bCs/>
          <w:spacing w:val="2"/>
          <w:sz w:val="28"/>
          <w:szCs w:val="28"/>
          <w:u w:val="single"/>
        </w:rPr>
        <w:t>R</w:t>
      </w:r>
      <w:r w:rsidRPr="00A4211D">
        <w:rPr>
          <w:rFonts w:cs="Calibri"/>
          <w:b/>
          <w:bCs/>
          <w:spacing w:val="1"/>
          <w:sz w:val="28"/>
          <w:szCs w:val="28"/>
          <w:u w:val="single"/>
        </w:rPr>
        <w:t>ITI</w:t>
      </w:r>
      <w:r w:rsidRPr="00A4211D">
        <w:rPr>
          <w:rFonts w:cs="Calibri"/>
          <w:b/>
          <w:bCs/>
          <w:spacing w:val="2"/>
          <w:sz w:val="28"/>
          <w:szCs w:val="28"/>
          <w:u w:val="single"/>
        </w:rPr>
        <w:t>NG</w:t>
      </w:r>
      <w:r w:rsidRPr="00A4211D">
        <w:rPr>
          <w:rFonts w:cs="Calibri"/>
          <w:b/>
          <w:bCs/>
          <w:spacing w:val="-8"/>
          <w:sz w:val="28"/>
          <w:szCs w:val="28"/>
          <w:u w:val="single"/>
        </w:rPr>
        <w:t xml:space="preserve"> GUIDE</w:t>
      </w:r>
    </w:p>
    <w:p w:rsidR="00880640" w:rsidRPr="00A4211D" w:rsidRDefault="00880640" w:rsidP="00880640">
      <w:pPr>
        <w:jc w:val="center"/>
        <w:rPr>
          <w:rFonts w:cs="Calibri"/>
          <w:b/>
          <w:bCs/>
          <w:spacing w:val="-8"/>
          <w:u w:val="single"/>
        </w:rPr>
      </w:pPr>
    </w:p>
    <w:p w:rsidR="004F6BFF" w:rsidRPr="00A4211D" w:rsidRDefault="004F6BFF" w:rsidP="00880640">
      <w:pPr>
        <w:rPr>
          <w:rFonts w:cs="Calibri"/>
          <w:bCs/>
          <w:spacing w:val="-8"/>
          <w:u w:val="single"/>
        </w:rPr>
      </w:pPr>
    </w:p>
    <w:p w:rsidR="00880640" w:rsidRPr="00A4211D" w:rsidRDefault="00880640" w:rsidP="00880640">
      <w:pPr>
        <w:rPr>
          <w:rFonts w:cs="Calibri"/>
          <w:bCs/>
          <w:spacing w:val="-8"/>
          <w:u w:val="single"/>
        </w:rPr>
      </w:pPr>
      <w:r w:rsidRPr="00A4211D">
        <w:rPr>
          <w:rFonts w:cs="Calibri"/>
          <w:bCs/>
          <w:spacing w:val="-8"/>
          <w:u w:val="single"/>
        </w:rPr>
        <w:t>What is the Purpose of a Cover Letter?</w:t>
      </w:r>
    </w:p>
    <w:p w:rsidR="00880640" w:rsidRPr="00A4211D" w:rsidRDefault="00880640" w:rsidP="00880640">
      <w:pPr>
        <w:rPr>
          <w:rFonts w:cs="Calibri"/>
          <w:bCs/>
          <w:spacing w:val="-8"/>
          <w:u w:val="single"/>
        </w:rPr>
      </w:pPr>
    </w:p>
    <w:p w:rsidR="00CD109C" w:rsidRPr="00A4211D" w:rsidRDefault="00CD109C" w:rsidP="00CD109C">
      <w:pPr>
        <w:rPr>
          <w:color w:val="000000"/>
        </w:rPr>
      </w:pPr>
      <w:r w:rsidRPr="00A4211D">
        <w:rPr>
          <w:color w:val="000000"/>
        </w:rPr>
        <w:t>Your cover letter is an opportunity to sell yourself to a potential employer by highlighting the skills, experiences, and qualities that make you a strong fit for that compan</w:t>
      </w:r>
      <w:r w:rsidR="00E853F9" w:rsidRPr="00A4211D">
        <w:rPr>
          <w:color w:val="000000"/>
        </w:rPr>
        <w:t>y and position. Use it to</w:t>
      </w:r>
      <w:r w:rsidRPr="00A4211D">
        <w:rPr>
          <w:color w:val="000000"/>
        </w:rPr>
        <w:t xml:space="preserve"> demonstrate your value to the employer and the impact you will have on the organization if hired. </w:t>
      </w:r>
      <w:r w:rsidR="00366115" w:rsidRPr="00A4211D">
        <w:rPr>
          <w:color w:val="000000"/>
        </w:rPr>
        <w:t>The cover letter should</w:t>
      </w:r>
      <w:r w:rsidR="001B1499" w:rsidRPr="00A4211D">
        <w:rPr>
          <w:color w:val="000000"/>
        </w:rPr>
        <w:t xml:space="preserve"> describe</w:t>
      </w:r>
      <w:r w:rsidR="00366115" w:rsidRPr="00A4211D">
        <w:rPr>
          <w:color w:val="000000"/>
        </w:rPr>
        <w:t xml:space="preserve"> how you can contribute to</w:t>
      </w:r>
      <w:r w:rsidR="001B1499" w:rsidRPr="00A4211D">
        <w:rPr>
          <w:color w:val="000000"/>
        </w:rPr>
        <w:t xml:space="preserve"> the organization, NOT what the position</w:t>
      </w:r>
      <w:r w:rsidR="00366115" w:rsidRPr="00A4211D">
        <w:rPr>
          <w:color w:val="000000"/>
        </w:rPr>
        <w:t xml:space="preserve"> can do for you!</w:t>
      </w:r>
    </w:p>
    <w:p w:rsidR="00CD109C" w:rsidRPr="00A4211D" w:rsidRDefault="00CD109C" w:rsidP="00CD109C">
      <w:pPr>
        <w:pStyle w:val="BodyText3"/>
        <w:rPr>
          <w:rFonts w:ascii="Times New Roman" w:hAnsi="Times New Roman" w:cs="Times New Roman"/>
          <w:sz w:val="24"/>
        </w:rPr>
      </w:pPr>
    </w:p>
    <w:p w:rsidR="00CD109C" w:rsidRPr="00A4211D" w:rsidRDefault="00E815B0" w:rsidP="00CD109C">
      <w:pPr>
        <w:pStyle w:val="BodyText3"/>
        <w:rPr>
          <w:rFonts w:ascii="Times New Roman" w:hAnsi="Times New Roman" w:cs="Times New Roman"/>
          <w:sz w:val="24"/>
        </w:rPr>
      </w:pPr>
      <w:r w:rsidRPr="00A4211D">
        <w:rPr>
          <w:rFonts w:ascii="Times New Roman" w:hAnsi="Times New Roman" w:cs="Times New Roman"/>
          <w:sz w:val="24"/>
        </w:rPr>
        <w:t>While your resume</w:t>
      </w:r>
      <w:r w:rsidR="00CD109C" w:rsidRPr="00A4211D">
        <w:rPr>
          <w:rFonts w:ascii="Times New Roman" w:hAnsi="Times New Roman" w:cs="Times New Roman"/>
          <w:sz w:val="24"/>
        </w:rPr>
        <w:t xml:space="preserve"> is one important tool in your job search, do not underestimate the power of the cover letter.  Often, the cover letter is an employer’s first i</w:t>
      </w:r>
      <w:r w:rsidR="001C2C7A" w:rsidRPr="00A4211D">
        <w:rPr>
          <w:rFonts w:ascii="Times New Roman" w:hAnsi="Times New Roman" w:cs="Times New Roman"/>
          <w:sz w:val="24"/>
        </w:rPr>
        <w:t>mpression of you, so</w:t>
      </w:r>
      <w:r w:rsidR="00CD109C" w:rsidRPr="00A4211D">
        <w:rPr>
          <w:rFonts w:ascii="Times New Roman" w:hAnsi="Times New Roman" w:cs="Times New Roman"/>
          <w:sz w:val="24"/>
        </w:rPr>
        <w:t xml:space="preserve"> make sure that it’s strong and compelling</w:t>
      </w:r>
      <w:r w:rsidR="001C2C7A" w:rsidRPr="00A4211D">
        <w:rPr>
          <w:rFonts w:ascii="Times New Roman" w:hAnsi="Times New Roman" w:cs="Times New Roman"/>
          <w:sz w:val="24"/>
        </w:rPr>
        <w:t xml:space="preserve"> to</w:t>
      </w:r>
      <w:r w:rsidR="00CD109C" w:rsidRPr="00A4211D">
        <w:rPr>
          <w:rFonts w:ascii="Times New Roman" w:hAnsi="Times New Roman" w:cs="Times New Roman"/>
          <w:sz w:val="24"/>
        </w:rPr>
        <w:t xml:space="preserve"> increase the probability that the employer will read your resume. After all, its overall purpose is to motivate the employer to </w:t>
      </w:r>
      <w:r w:rsidR="00CD109C" w:rsidRPr="00A4211D">
        <w:rPr>
          <w:rFonts w:ascii="Times New Roman" w:hAnsi="Times New Roman" w:cs="Times New Roman"/>
          <w:i/>
          <w:sz w:val="24"/>
        </w:rPr>
        <w:t xml:space="preserve">want </w:t>
      </w:r>
      <w:r w:rsidR="00CD109C" w:rsidRPr="00A4211D">
        <w:rPr>
          <w:rFonts w:ascii="Times New Roman" w:hAnsi="Times New Roman" w:cs="Times New Roman"/>
          <w:sz w:val="24"/>
        </w:rPr>
        <w:t xml:space="preserve">to read your resume and </w:t>
      </w:r>
      <w:r w:rsidR="000F5820" w:rsidRPr="00A4211D">
        <w:rPr>
          <w:rFonts w:ascii="Times New Roman" w:hAnsi="Times New Roman" w:cs="Times New Roman"/>
          <w:sz w:val="24"/>
        </w:rPr>
        <w:t>move you forward</w:t>
      </w:r>
      <w:r w:rsidR="00CD109C" w:rsidRPr="00A4211D">
        <w:rPr>
          <w:rFonts w:ascii="Times New Roman" w:hAnsi="Times New Roman" w:cs="Times New Roman"/>
          <w:sz w:val="24"/>
        </w:rPr>
        <w:t xml:space="preserve"> in the</w:t>
      </w:r>
      <w:r w:rsidR="000F5820" w:rsidRPr="00A4211D">
        <w:rPr>
          <w:rFonts w:ascii="Times New Roman" w:hAnsi="Times New Roman" w:cs="Times New Roman"/>
          <w:sz w:val="24"/>
        </w:rPr>
        <w:t xml:space="preserve"> hiring</w:t>
      </w:r>
      <w:r w:rsidR="00CD109C" w:rsidRPr="00A4211D">
        <w:rPr>
          <w:rFonts w:ascii="Times New Roman" w:hAnsi="Times New Roman" w:cs="Times New Roman"/>
          <w:sz w:val="24"/>
        </w:rPr>
        <w:t xml:space="preserve"> process.</w:t>
      </w:r>
    </w:p>
    <w:p w:rsidR="00E853F9" w:rsidRPr="00A4211D" w:rsidRDefault="00E853F9" w:rsidP="00CD109C">
      <w:pPr>
        <w:pStyle w:val="BodyText3"/>
        <w:rPr>
          <w:rFonts w:ascii="Times New Roman" w:hAnsi="Times New Roman" w:cs="Times New Roman"/>
          <w:sz w:val="24"/>
        </w:rPr>
      </w:pPr>
    </w:p>
    <w:p w:rsidR="00E853F9" w:rsidRPr="00A4211D" w:rsidRDefault="00E853F9" w:rsidP="00E853F9">
      <w:pPr>
        <w:rPr>
          <w:i/>
          <w:color w:val="000000"/>
        </w:rPr>
      </w:pPr>
      <w:r w:rsidRPr="00A4211D">
        <w:rPr>
          <w:i/>
          <w:color w:val="000000"/>
        </w:rPr>
        <w:t>You will write a unique, tailored cover letter for each position to which you apply.</w:t>
      </w:r>
    </w:p>
    <w:p w:rsidR="00CD109C" w:rsidRPr="00A4211D" w:rsidRDefault="00CD109C" w:rsidP="00880640">
      <w:pPr>
        <w:rPr>
          <w:rFonts w:cs="Calibri"/>
          <w:bCs/>
          <w:spacing w:val="-8"/>
          <w:u w:val="single"/>
        </w:rPr>
      </w:pPr>
    </w:p>
    <w:p w:rsidR="004F6BFF" w:rsidRPr="00A4211D" w:rsidRDefault="004F6BFF" w:rsidP="00CD109C">
      <w:pPr>
        <w:rPr>
          <w:color w:val="000000"/>
          <w:u w:val="single"/>
        </w:rPr>
      </w:pPr>
    </w:p>
    <w:p w:rsidR="00CD109C" w:rsidRPr="00A4211D" w:rsidRDefault="00CD109C" w:rsidP="00CD109C">
      <w:pPr>
        <w:rPr>
          <w:color w:val="000000"/>
          <w:u w:val="single"/>
        </w:rPr>
      </w:pPr>
      <w:r w:rsidRPr="00A4211D">
        <w:rPr>
          <w:color w:val="000000"/>
          <w:u w:val="single"/>
        </w:rPr>
        <w:t>4 Steps to Writing a Compelling Cover Letter</w:t>
      </w:r>
    </w:p>
    <w:p w:rsidR="00CD109C" w:rsidRPr="00A4211D" w:rsidRDefault="00CD109C" w:rsidP="00CD109C"/>
    <w:p w:rsidR="00CD109C" w:rsidRPr="00A4211D" w:rsidRDefault="00CD109C" w:rsidP="00CD109C">
      <w:r w:rsidRPr="00A4211D">
        <w:rPr>
          <w:color w:val="000000"/>
        </w:rPr>
        <w:t xml:space="preserve">1. </w:t>
      </w:r>
      <w:r w:rsidRPr="00A4211D">
        <w:rPr>
          <w:b/>
          <w:bCs/>
          <w:color w:val="000000"/>
        </w:rPr>
        <w:t>Before writing your cover letter, research the company.</w:t>
      </w:r>
    </w:p>
    <w:p w:rsidR="00CD109C" w:rsidRPr="00A4211D" w:rsidRDefault="00CD109C" w:rsidP="00CD109C">
      <w:pPr>
        <w:rPr>
          <w:color w:val="000000"/>
        </w:rPr>
      </w:pPr>
      <w:r w:rsidRPr="00A4211D">
        <w:rPr>
          <w:color w:val="000000"/>
        </w:rPr>
        <w:t xml:space="preserve">What are its mission </w:t>
      </w:r>
      <w:r w:rsidR="00E45D0E" w:rsidRPr="00A4211D">
        <w:rPr>
          <w:color w:val="000000"/>
        </w:rPr>
        <w:t xml:space="preserve">and values? What clients does the organization serve? What challenges does it </w:t>
      </w:r>
      <w:r w:rsidRPr="00A4211D">
        <w:rPr>
          <w:color w:val="000000"/>
        </w:rPr>
        <w:t>face? What are the company’s goals? A complete understanding of the organization will allow you to position yourself as someone who will contribute to its success.</w:t>
      </w:r>
    </w:p>
    <w:p w:rsidR="00CD109C" w:rsidRPr="00A4211D" w:rsidRDefault="00CD109C" w:rsidP="00CD109C"/>
    <w:p w:rsidR="00CD109C" w:rsidRPr="00A4211D" w:rsidRDefault="00CD109C" w:rsidP="00CD109C">
      <w:r w:rsidRPr="00A4211D">
        <w:rPr>
          <w:color w:val="000000"/>
        </w:rPr>
        <w:t xml:space="preserve">2. </w:t>
      </w:r>
      <w:r w:rsidRPr="00A4211D">
        <w:rPr>
          <w:b/>
          <w:bCs/>
          <w:color w:val="000000"/>
        </w:rPr>
        <w:t>Use the job description as a guide.</w:t>
      </w:r>
    </w:p>
    <w:p w:rsidR="00CD109C" w:rsidRPr="00A4211D" w:rsidRDefault="00CD109C" w:rsidP="00CD109C">
      <w:pPr>
        <w:rPr>
          <w:color w:val="000000"/>
        </w:rPr>
      </w:pPr>
      <w:r w:rsidRPr="00A4211D">
        <w:rPr>
          <w:color w:val="000000"/>
        </w:rPr>
        <w:t>Closely review sections such as “Desired Qualifications” and “Job Responsibilities</w:t>
      </w:r>
      <w:r w:rsidR="00E45D0E" w:rsidRPr="00A4211D">
        <w:rPr>
          <w:color w:val="000000"/>
        </w:rPr>
        <w:t>.”</w:t>
      </w:r>
      <w:r w:rsidRPr="00A4211D">
        <w:rPr>
          <w:color w:val="000000"/>
        </w:rPr>
        <w:t xml:space="preserve"> What keywords are used? What specific skills are being sought? What capabilities are necessary in order to be successful in the position? Your cover letter should be written through the eyes of the recruiter – if you were hiring for that position, what would convince you that someone is an ideal candidate?</w:t>
      </w:r>
    </w:p>
    <w:p w:rsidR="00CD109C" w:rsidRPr="00A4211D" w:rsidRDefault="00CD109C" w:rsidP="00CD109C"/>
    <w:p w:rsidR="00CD109C" w:rsidRPr="00A4211D" w:rsidRDefault="00CD109C" w:rsidP="00CD109C">
      <w:r w:rsidRPr="00A4211D">
        <w:rPr>
          <w:color w:val="000000"/>
        </w:rPr>
        <w:t xml:space="preserve">3. </w:t>
      </w:r>
      <w:r w:rsidRPr="00A4211D">
        <w:rPr>
          <w:b/>
          <w:bCs/>
          <w:color w:val="000000"/>
        </w:rPr>
        <w:t>Align your skills and experiences with the job description.</w:t>
      </w:r>
    </w:p>
    <w:p w:rsidR="00CD109C" w:rsidRPr="00A4211D" w:rsidRDefault="00CD109C" w:rsidP="00CD109C">
      <w:pPr>
        <w:rPr>
          <w:color w:val="000000"/>
        </w:rPr>
      </w:pPr>
      <w:r w:rsidRPr="00A4211D">
        <w:rPr>
          <w:color w:val="000000"/>
        </w:rPr>
        <w:t xml:space="preserve">For each component of the job description, ask yourself, “What have I done that demonstrates I possess this skill, experience, or quality?” Previous internships, leadership positions, course projects, volunteer work, part-time jobs, and independent or entrepreneurial activities can all be </w:t>
      </w:r>
      <w:r w:rsidR="004273B4" w:rsidRPr="00A4211D">
        <w:rPr>
          <w:color w:val="000000"/>
        </w:rPr>
        <w:t>used to highlight your</w:t>
      </w:r>
      <w:r w:rsidRPr="00A4211D">
        <w:rPr>
          <w:color w:val="000000"/>
        </w:rPr>
        <w:t xml:space="preserve"> value to the organization.</w:t>
      </w:r>
    </w:p>
    <w:p w:rsidR="00CD109C" w:rsidRPr="00A4211D" w:rsidRDefault="00CD109C" w:rsidP="00CD109C"/>
    <w:p w:rsidR="00CD109C" w:rsidRPr="00A4211D" w:rsidRDefault="00CD109C" w:rsidP="00CD109C">
      <w:r w:rsidRPr="00A4211D">
        <w:rPr>
          <w:color w:val="000000"/>
        </w:rPr>
        <w:t xml:space="preserve">4. </w:t>
      </w:r>
      <w:r w:rsidRPr="00A4211D">
        <w:rPr>
          <w:b/>
          <w:bCs/>
          <w:color w:val="000000"/>
        </w:rPr>
        <w:t xml:space="preserve">Follow the </w:t>
      </w:r>
      <w:r w:rsidR="005F1D61" w:rsidRPr="00A4211D">
        <w:rPr>
          <w:b/>
          <w:bCs/>
          <w:color w:val="000000"/>
        </w:rPr>
        <w:t xml:space="preserve">FDFCC </w:t>
      </w:r>
      <w:r w:rsidRPr="00A4211D">
        <w:rPr>
          <w:b/>
          <w:bCs/>
          <w:color w:val="000000"/>
        </w:rPr>
        <w:t>fo</w:t>
      </w:r>
      <w:r w:rsidR="005F1D61" w:rsidRPr="00A4211D">
        <w:rPr>
          <w:b/>
          <w:bCs/>
          <w:color w:val="000000"/>
        </w:rPr>
        <w:t>rmat guide</w:t>
      </w:r>
      <w:r w:rsidRPr="00A4211D">
        <w:rPr>
          <w:b/>
          <w:bCs/>
          <w:color w:val="000000"/>
        </w:rPr>
        <w:t xml:space="preserve"> </w:t>
      </w:r>
      <w:r w:rsidR="005F1D61" w:rsidRPr="00A4211D">
        <w:rPr>
          <w:b/>
          <w:bCs/>
          <w:color w:val="000000"/>
        </w:rPr>
        <w:t xml:space="preserve">(page 3) </w:t>
      </w:r>
      <w:r w:rsidRPr="00A4211D">
        <w:rPr>
          <w:b/>
          <w:bCs/>
          <w:color w:val="000000"/>
        </w:rPr>
        <w:t>to structure your cover letter.</w:t>
      </w:r>
    </w:p>
    <w:p w:rsidR="00CD109C" w:rsidRPr="00A4211D" w:rsidRDefault="00CD109C" w:rsidP="00CD109C">
      <w:pPr>
        <w:rPr>
          <w:color w:val="000000"/>
        </w:rPr>
      </w:pPr>
      <w:r w:rsidRPr="00A4211D">
        <w:rPr>
          <w:color w:val="000000"/>
        </w:rPr>
        <w:t>Once you have determined what an ideal candidate would look like</w:t>
      </w:r>
      <w:r w:rsidR="005F1D61" w:rsidRPr="00A4211D">
        <w:rPr>
          <w:color w:val="000000"/>
        </w:rPr>
        <w:t>, as well as</w:t>
      </w:r>
      <w:r w:rsidRPr="00A4211D">
        <w:rPr>
          <w:color w:val="000000"/>
        </w:rPr>
        <w:t xml:space="preserve"> specific examples from your experience </w:t>
      </w:r>
      <w:r w:rsidR="005F1D61" w:rsidRPr="00A4211D">
        <w:rPr>
          <w:color w:val="000000"/>
        </w:rPr>
        <w:t xml:space="preserve">that </w:t>
      </w:r>
      <w:r w:rsidRPr="00A4211D">
        <w:rPr>
          <w:color w:val="000000"/>
        </w:rPr>
        <w:t xml:space="preserve">you can share to sell yourself as that ideal candidate, it’s time to write your cover letter. Use the professional format and section-by-section details on </w:t>
      </w:r>
      <w:r w:rsidR="00E45D0E" w:rsidRPr="00A4211D">
        <w:rPr>
          <w:color w:val="000000"/>
        </w:rPr>
        <w:t>the last page</w:t>
      </w:r>
      <w:r w:rsidR="005F1D61" w:rsidRPr="00A4211D">
        <w:rPr>
          <w:color w:val="000000"/>
        </w:rPr>
        <w:t xml:space="preserve"> of this</w:t>
      </w:r>
      <w:r w:rsidRPr="00A4211D">
        <w:rPr>
          <w:color w:val="000000"/>
        </w:rPr>
        <w:t xml:space="preserve"> guide.</w:t>
      </w:r>
    </w:p>
    <w:p w:rsidR="00880640" w:rsidRDefault="00880640" w:rsidP="00880640"/>
    <w:p w:rsidR="00E853F9" w:rsidRDefault="00E853F9">
      <w:pPr>
        <w:spacing w:after="200" w:line="276" w:lineRule="auto"/>
      </w:pPr>
      <w:r>
        <w:br w:type="page"/>
      </w:r>
    </w:p>
    <w:p w:rsidR="00E853F9" w:rsidRDefault="00E853F9" w:rsidP="00880640"/>
    <w:p w:rsidR="00E853F9" w:rsidRPr="00A4211D" w:rsidRDefault="00E853F9" w:rsidP="00880640">
      <w:pPr>
        <w:rPr>
          <w:u w:val="single"/>
        </w:rPr>
      </w:pPr>
      <w:r w:rsidRPr="00A4211D">
        <w:rPr>
          <w:u w:val="single"/>
        </w:rPr>
        <w:t>Cover Letter Essentials</w:t>
      </w:r>
    </w:p>
    <w:p w:rsidR="005F1D61" w:rsidRPr="00A4211D" w:rsidRDefault="005F1D61" w:rsidP="00880640">
      <w:pPr>
        <w:rPr>
          <w:u w:val="single"/>
        </w:rPr>
      </w:pPr>
    </w:p>
    <w:p w:rsidR="00974FA3" w:rsidRPr="00A4211D" w:rsidRDefault="005F1D61" w:rsidP="00974FA3">
      <w:r w:rsidRPr="00A4211D">
        <w:rPr>
          <w:b/>
        </w:rPr>
        <w:t>Focus on the Company’</w:t>
      </w:r>
      <w:r w:rsidR="00974FA3" w:rsidRPr="00A4211D">
        <w:rPr>
          <w:b/>
        </w:rPr>
        <w:t xml:space="preserve">s Needs. </w:t>
      </w:r>
      <w:r w:rsidR="00974FA3" w:rsidRPr="00A4211D">
        <w:rPr>
          <w:color w:val="000000"/>
        </w:rPr>
        <w:t>A common mistake is focusing on what you hope to gain out of the experience instead</w:t>
      </w:r>
      <w:r w:rsidR="00FE1AB7" w:rsidRPr="00A4211D">
        <w:rPr>
          <w:color w:val="000000"/>
        </w:rPr>
        <w:t xml:space="preserve"> of</w:t>
      </w:r>
      <w:r w:rsidR="00974FA3" w:rsidRPr="00A4211D">
        <w:rPr>
          <w:color w:val="000000"/>
        </w:rPr>
        <w:t xml:space="preserve"> what you will bring to the organization. Employers are interested in how you will help their company achieve its goals, not how their internship or job will help you achieve yours.</w:t>
      </w:r>
    </w:p>
    <w:p w:rsidR="005F1D61" w:rsidRPr="00A4211D" w:rsidRDefault="005F1D61" w:rsidP="00880640">
      <w:pPr>
        <w:rPr>
          <w:b/>
        </w:rPr>
      </w:pPr>
    </w:p>
    <w:p w:rsidR="0040410D" w:rsidRPr="00A4211D" w:rsidRDefault="008A71FB" w:rsidP="0040410D">
      <w:pPr>
        <w:rPr>
          <w:color w:val="000000"/>
        </w:rPr>
      </w:pPr>
      <w:r w:rsidRPr="00A4211D">
        <w:rPr>
          <w:b/>
        </w:rPr>
        <w:t>Tailor it to the Position.</w:t>
      </w:r>
      <w:r w:rsidR="0040410D" w:rsidRPr="00A4211D">
        <w:rPr>
          <w:b/>
        </w:rPr>
        <w:t xml:space="preserve"> </w:t>
      </w:r>
      <w:r w:rsidR="0040410D" w:rsidRPr="00A4211D">
        <w:rPr>
          <w:color w:val="000000"/>
        </w:rPr>
        <w:t xml:space="preserve">Express why you are writing the letter (i.e. to apply for a specific opening/job), what excites you about the company/position (be specific and tie this back into your experience), and </w:t>
      </w:r>
      <w:r w:rsidR="0040410D" w:rsidRPr="00A4211D">
        <w:t>related accomplishments from your education and experience that</w:t>
      </w:r>
      <w:r w:rsidR="0040410D" w:rsidRPr="00A4211D">
        <w:rPr>
          <w:color w:val="000000"/>
        </w:rPr>
        <w:t xml:space="preserve"> make you a strong fit for the organization/position.</w:t>
      </w:r>
    </w:p>
    <w:p w:rsidR="008A71FB" w:rsidRPr="00A4211D" w:rsidRDefault="008A71FB" w:rsidP="00974FA3">
      <w:pPr>
        <w:rPr>
          <w:b/>
        </w:rPr>
      </w:pPr>
    </w:p>
    <w:p w:rsidR="00974FA3" w:rsidRPr="00A4211D" w:rsidRDefault="00974FA3" w:rsidP="00974FA3">
      <w:r w:rsidRPr="00A4211D">
        <w:rPr>
          <w:b/>
        </w:rPr>
        <w:t xml:space="preserve">Personalize Contact Information. </w:t>
      </w:r>
      <w:r w:rsidRPr="00A4211D">
        <w:t xml:space="preserve">Address your cover letter to someone specific whenever possible. If </w:t>
      </w:r>
      <w:r w:rsidR="003264CF" w:rsidRPr="00A4211D">
        <w:t>the position description does not include a specific contact name</w:t>
      </w:r>
      <w:r w:rsidRPr="00A4211D">
        <w:t>, call the company and ask to whom you should address your application (unless the posting states “no calls”)</w:t>
      </w:r>
      <w:r w:rsidR="008A71FB" w:rsidRPr="00A4211D">
        <w:t>,</w:t>
      </w:r>
      <w:r w:rsidRPr="00A4211D">
        <w:t xml:space="preserve"> or research the appropriate contact on the company/department website. If you still do not have a contact name, “Dear Hiring Manager:” may be used.</w:t>
      </w:r>
      <w:r w:rsidR="008A71FB" w:rsidRPr="00A4211D">
        <w:t xml:space="preserve"> DO NOT address your cover letter “Dear Sir or Madam” or “To Whom it May Concern.”</w:t>
      </w:r>
    </w:p>
    <w:p w:rsidR="00FE1AB7" w:rsidRPr="00A4211D" w:rsidRDefault="00FE1AB7" w:rsidP="00974FA3"/>
    <w:p w:rsidR="0040410D" w:rsidRPr="00A4211D" w:rsidRDefault="0040410D" w:rsidP="0040410D">
      <w:r w:rsidRPr="00A4211D">
        <w:rPr>
          <w:b/>
        </w:rPr>
        <w:t xml:space="preserve">Name Drop (if Appropriate). </w:t>
      </w:r>
      <w:r w:rsidRPr="00A4211D">
        <w:rPr>
          <w:color w:val="000000"/>
        </w:rPr>
        <w:t xml:space="preserve">Did you learn about the opportunity through a mutual contact, speak with an alum about the organization, or meet a recruiter at an information session? </w:t>
      </w:r>
      <w:r w:rsidR="00D2475C" w:rsidRPr="00A4211D">
        <w:t xml:space="preserve">Mention their name and the conversation </w:t>
      </w:r>
      <w:r w:rsidR="00D2475C" w:rsidRPr="00A4211D">
        <w:rPr>
          <w:color w:val="000000"/>
        </w:rPr>
        <w:t>in your cover letter</w:t>
      </w:r>
      <w:r w:rsidRPr="00A4211D">
        <w:t xml:space="preserve">, </w:t>
      </w:r>
      <w:r w:rsidR="00D2475C" w:rsidRPr="00A4211D">
        <w:t xml:space="preserve">but </w:t>
      </w:r>
      <w:r w:rsidR="00E34E3F" w:rsidRPr="00A4211D">
        <w:t>DO NOT</w:t>
      </w:r>
      <w:r w:rsidR="00D2475C" w:rsidRPr="00A4211D">
        <w:t xml:space="preserve"> </w:t>
      </w:r>
      <w:r w:rsidRPr="00A4211D">
        <w:t xml:space="preserve">exaggerate the relationship.  </w:t>
      </w:r>
    </w:p>
    <w:p w:rsidR="0040410D" w:rsidRPr="00A4211D" w:rsidRDefault="0040410D" w:rsidP="00FE1AB7">
      <w:pPr>
        <w:rPr>
          <w:b/>
        </w:rPr>
      </w:pPr>
    </w:p>
    <w:p w:rsidR="00FE1AB7" w:rsidRPr="00A4211D" w:rsidRDefault="00FE1AB7" w:rsidP="00FE1AB7">
      <w:r w:rsidRPr="00A4211D">
        <w:rPr>
          <w:b/>
        </w:rPr>
        <w:t xml:space="preserve">Keep it Concise. </w:t>
      </w:r>
      <w:r w:rsidRPr="00A4211D">
        <w:rPr>
          <w:color w:val="000000"/>
        </w:rPr>
        <w:t>Focus only on the skills and experiences that are most relevant to the position. One page maximum and leave plenty of white space. Do not discourage the employer from reading your cover letter because it is too long, too “text-heavy,”</w:t>
      </w:r>
      <w:r w:rsidR="008A71FB" w:rsidRPr="00A4211D">
        <w:rPr>
          <w:color w:val="000000"/>
        </w:rPr>
        <w:t xml:space="preserve"> or includes irrelevant</w:t>
      </w:r>
      <w:r w:rsidRPr="00A4211D">
        <w:rPr>
          <w:color w:val="000000"/>
        </w:rPr>
        <w:t xml:space="preserve"> information.</w:t>
      </w:r>
    </w:p>
    <w:p w:rsidR="00FE1AB7" w:rsidRPr="00A4211D" w:rsidRDefault="00FE1AB7" w:rsidP="00974FA3">
      <w:pPr>
        <w:rPr>
          <w:b/>
        </w:rPr>
      </w:pPr>
    </w:p>
    <w:p w:rsidR="0040410D" w:rsidRPr="00A4211D" w:rsidRDefault="0040410D" w:rsidP="00974FA3">
      <w:pPr>
        <w:rPr>
          <w:b/>
        </w:rPr>
      </w:pPr>
      <w:r w:rsidRPr="00A4211D">
        <w:rPr>
          <w:b/>
        </w:rPr>
        <w:t xml:space="preserve">Use Keywords. </w:t>
      </w:r>
      <w:r w:rsidRPr="00A4211D">
        <w:rPr>
          <w:color w:val="000000"/>
        </w:rPr>
        <w:t>Incorporate exact wording from the position description into your cover letter – don’t make the recruiter guess whether “managed finances” is the same thing as “allocated funds</w:t>
      </w:r>
      <w:r w:rsidR="00A4211D">
        <w:rPr>
          <w:color w:val="000000"/>
        </w:rPr>
        <w:t>.”</w:t>
      </w:r>
    </w:p>
    <w:p w:rsidR="005F1D61" w:rsidRPr="00A4211D" w:rsidRDefault="005F1D61" w:rsidP="00880640">
      <w:pPr>
        <w:rPr>
          <w:b/>
        </w:rPr>
      </w:pPr>
    </w:p>
    <w:p w:rsidR="005F1D61" w:rsidRPr="00A4211D" w:rsidRDefault="00974FA3" w:rsidP="00880640">
      <w:pPr>
        <w:rPr>
          <w:color w:val="000000"/>
        </w:rPr>
      </w:pPr>
      <w:r w:rsidRPr="00A4211D">
        <w:rPr>
          <w:b/>
        </w:rPr>
        <w:t xml:space="preserve">Proofread. </w:t>
      </w:r>
      <w:r w:rsidRPr="00A4211D">
        <w:t xml:space="preserve">And then proofread again. Use spell/grammar check, but </w:t>
      </w:r>
      <w:r w:rsidR="003D4C75" w:rsidRPr="00A4211D">
        <w:t xml:space="preserve">remember that these tools are not foolproof. </w:t>
      </w:r>
      <w:r w:rsidR="005F1D61" w:rsidRPr="00A4211D">
        <w:rPr>
          <w:color w:val="000000"/>
        </w:rPr>
        <w:t>Have several people review your cover letter to ensure that there are no spelling or grammatical errors you may have overlooked.</w:t>
      </w:r>
    </w:p>
    <w:p w:rsidR="00974FA3" w:rsidRPr="00A4211D" w:rsidRDefault="00974FA3" w:rsidP="00880640">
      <w:pPr>
        <w:rPr>
          <w:color w:val="000000"/>
        </w:rPr>
      </w:pPr>
    </w:p>
    <w:p w:rsidR="008A71FB" w:rsidRPr="00A4211D" w:rsidRDefault="003D4C75" w:rsidP="00880640">
      <w:pPr>
        <w:rPr>
          <w:color w:val="000000"/>
        </w:rPr>
      </w:pPr>
      <w:r w:rsidRPr="00A4211D">
        <w:rPr>
          <w:b/>
          <w:color w:val="000000"/>
        </w:rPr>
        <w:t xml:space="preserve">Take the Initiative. </w:t>
      </w:r>
      <w:r w:rsidR="008A71FB" w:rsidRPr="00A4211D">
        <w:rPr>
          <w:color w:val="000000"/>
        </w:rPr>
        <w:t xml:space="preserve">Unless an employer specifically requests </w:t>
      </w:r>
      <w:r w:rsidRPr="00A4211D">
        <w:rPr>
          <w:color w:val="000000"/>
        </w:rPr>
        <w:t>that you do not send a cover letter</w:t>
      </w:r>
      <w:r w:rsidR="008A71FB" w:rsidRPr="00A4211D">
        <w:rPr>
          <w:color w:val="000000"/>
        </w:rPr>
        <w:t>, ALWAYS</w:t>
      </w:r>
      <w:r w:rsidR="008A71FB" w:rsidRPr="00A4211D">
        <w:rPr>
          <w:b/>
          <w:color w:val="000000"/>
        </w:rPr>
        <w:t xml:space="preserve"> </w:t>
      </w:r>
      <w:r w:rsidRPr="00A4211D">
        <w:rPr>
          <w:color w:val="000000"/>
        </w:rPr>
        <w:t>include one</w:t>
      </w:r>
      <w:r w:rsidR="008A71FB" w:rsidRPr="00A4211D">
        <w:rPr>
          <w:color w:val="000000"/>
        </w:rPr>
        <w:t>, even if it is not required.</w:t>
      </w:r>
      <w:r w:rsidR="0040410D" w:rsidRPr="00A4211D">
        <w:rPr>
          <w:color w:val="000000"/>
        </w:rPr>
        <w:t xml:space="preserve"> Taking the time to write</w:t>
      </w:r>
      <w:r w:rsidR="008A71FB" w:rsidRPr="00A4211D">
        <w:rPr>
          <w:color w:val="000000"/>
        </w:rPr>
        <w:t xml:space="preserve"> a cover letter</w:t>
      </w:r>
      <w:r w:rsidRPr="00A4211D">
        <w:rPr>
          <w:color w:val="000000"/>
        </w:rPr>
        <w:t xml:space="preserve"> demonstrates</w:t>
      </w:r>
      <w:r w:rsidR="008A71FB" w:rsidRPr="00A4211D">
        <w:rPr>
          <w:color w:val="000000"/>
        </w:rPr>
        <w:t xml:space="preserve"> </w:t>
      </w:r>
      <w:r w:rsidR="0040410D" w:rsidRPr="00A4211D">
        <w:rPr>
          <w:color w:val="000000"/>
        </w:rPr>
        <w:t>your genuine interest in the position and gives you the opportunity to expand on the most relevant information from your resume.</w:t>
      </w:r>
    </w:p>
    <w:p w:rsidR="004A6B5A" w:rsidRDefault="004A6B5A">
      <w:pPr>
        <w:spacing w:after="200" w:line="276" w:lineRule="auto"/>
        <w:rPr>
          <w:b/>
        </w:rPr>
      </w:pPr>
      <w:r>
        <w:rPr>
          <w:b/>
        </w:rPr>
        <w:br w:type="page"/>
      </w:r>
    </w:p>
    <w:p w:rsidR="004A6B5A" w:rsidRDefault="003D43FF" w:rsidP="004A6B5A">
      <w:pPr>
        <w:tabs>
          <w:tab w:val="left" w:pos="1920"/>
        </w:tabs>
        <w:jc w:val="center"/>
        <w:rPr>
          <w:b/>
          <w:sz w:val="28"/>
          <w:szCs w:val="28"/>
        </w:rPr>
      </w:pPr>
      <w:r>
        <w:rPr>
          <w:noProof/>
        </w:rPr>
        <w:lastRenderedPageBreak/>
        <mc:AlternateContent>
          <mc:Choice Requires="wps">
            <w:drawing>
              <wp:anchor distT="0" distB="0" distL="114300" distR="114300" simplePos="0" relativeHeight="251662336" behindDoc="0" locked="0" layoutInCell="1" allowOverlap="1" wp14:anchorId="30DCE2A3" wp14:editId="24EF5451">
                <wp:simplePos x="0" y="0"/>
                <wp:positionH relativeFrom="column">
                  <wp:posOffset>5057775</wp:posOffset>
                </wp:positionH>
                <wp:positionV relativeFrom="paragraph">
                  <wp:posOffset>-314325</wp:posOffset>
                </wp:positionV>
                <wp:extent cx="1352550" cy="590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525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6F75" w:rsidRDefault="00042FA9">
                            <w:r>
                              <w:rPr>
                                <w:sz w:val="22"/>
                                <w:szCs w:val="22"/>
                              </w:rPr>
                              <w:t>Use your resume</w:t>
                            </w:r>
                            <w:r w:rsidR="001E6F75" w:rsidRPr="00A707CD">
                              <w:rPr>
                                <w:sz w:val="22"/>
                                <w:szCs w:val="22"/>
                              </w:rPr>
                              <w:t>’s</w:t>
                            </w:r>
                            <w:r w:rsidR="001E6F75">
                              <w:rPr>
                                <w:sz w:val="22"/>
                                <w:szCs w:val="22"/>
                              </w:rPr>
                              <w:t xml:space="preserve">                                                                                                 </w:t>
                            </w:r>
                            <w:r w:rsidR="001E6F75" w:rsidRPr="00A707CD">
                              <w:rPr>
                                <w:sz w:val="22"/>
                                <w:szCs w:val="22"/>
                              </w:rPr>
                              <w:t>letterhead for a consistent 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8.25pt;margin-top:-24.75pt;width:106.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" fillcolor="white [3201]" stroked="f" strokeweight=".5pt">
                <v:textbox>
                  <w:txbxContent>
                    <w:p w:rsidR="001E6F75" w:rsidRDefault="00042FA9">
                      <w:r>
                        <w:rPr>
                          <w:sz w:val="22"/>
                          <w:szCs w:val="22"/>
                        </w:rPr>
                        <w:t>Use your resume</w:t>
                      </w:r>
                      <w:r w:rsidR="001E6F75" w:rsidRPr="00A707CD">
                        <w:rPr>
                          <w:sz w:val="22"/>
                          <w:szCs w:val="22"/>
                        </w:rPr>
                        <w:t>’s</w:t>
                      </w:r>
                      <w:r w:rsidR="001E6F75">
                        <w:rPr>
                          <w:sz w:val="22"/>
                          <w:szCs w:val="22"/>
                        </w:rPr>
                        <w:t xml:space="preserve">                                                                                                 </w:t>
                      </w:r>
                      <w:r w:rsidR="001E6F75" w:rsidRPr="00A707CD">
                        <w:rPr>
                          <w:sz w:val="22"/>
                          <w:szCs w:val="22"/>
                        </w:rPr>
                        <w:t>letterhead for a consistent look.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2F9033E" wp14:editId="75FE1E4A">
                <wp:simplePos x="0" y="0"/>
                <wp:positionH relativeFrom="column">
                  <wp:posOffset>4181475</wp:posOffset>
                </wp:positionH>
                <wp:positionV relativeFrom="paragraph">
                  <wp:posOffset>-361950</wp:posOffset>
                </wp:positionV>
                <wp:extent cx="2318385" cy="685800"/>
                <wp:effectExtent l="38100" t="0" r="24765" b="19050"/>
                <wp:wrapNone/>
                <wp:docPr id="3"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385" cy="685800"/>
                        </a:xfrm>
                        <a:custGeom>
                          <a:avLst/>
                          <a:gdLst>
                            <a:gd name="connsiteX0" fmla="*/ 0 w 1485900"/>
                            <a:gd name="connsiteY0" fmla="*/ 0 h 685800"/>
                            <a:gd name="connsiteX1" fmla="*/ 247650 w 1485900"/>
                            <a:gd name="connsiteY1" fmla="*/ 0 h 685800"/>
                            <a:gd name="connsiteX2" fmla="*/ 247650 w 1485900"/>
                            <a:gd name="connsiteY2" fmla="*/ 0 h 685800"/>
                            <a:gd name="connsiteX3" fmla="*/ 619125 w 1485900"/>
                            <a:gd name="connsiteY3" fmla="*/ 0 h 685800"/>
                            <a:gd name="connsiteX4" fmla="*/ 1485900 w 1485900"/>
                            <a:gd name="connsiteY4" fmla="*/ 0 h 685800"/>
                            <a:gd name="connsiteX5" fmla="*/ 1485900 w 1485900"/>
                            <a:gd name="connsiteY5" fmla="*/ 114300 h 685800"/>
                            <a:gd name="connsiteX6" fmla="*/ 1485900 w 1485900"/>
                            <a:gd name="connsiteY6" fmla="*/ 114300 h 685800"/>
                            <a:gd name="connsiteX7" fmla="*/ 1485900 w 1485900"/>
                            <a:gd name="connsiteY7" fmla="*/ 285750 h 685800"/>
                            <a:gd name="connsiteX8" fmla="*/ 1485900 w 1485900"/>
                            <a:gd name="connsiteY8" fmla="*/ 685800 h 685800"/>
                            <a:gd name="connsiteX9" fmla="*/ 619125 w 1485900"/>
                            <a:gd name="connsiteY9" fmla="*/ 685800 h 685800"/>
                            <a:gd name="connsiteX10" fmla="*/ 247650 w 1485900"/>
                            <a:gd name="connsiteY10" fmla="*/ 685800 h 685800"/>
                            <a:gd name="connsiteX11" fmla="*/ 247650 w 1485900"/>
                            <a:gd name="connsiteY11" fmla="*/ 685800 h 685800"/>
                            <a:gd name="connsiteX12" fmla="*/ 0 w 1485900"/>
                            <a:gd name="connsiteY12" fmla="*/ 685800 h 685800"/>
                            <a:gd name="connsiteX13" fmla="*/ 0 w 1485900"/>
                            <a:gd name="connsiteY13" fmla="*/ 285750 h 685800"/>
                            <a:gd name="connsiteX14" fmla="*/ -880738 w 1485900"/>
                            <a:gd name="connsiteY14" fmla="*/ 54610 h 685800"/>
                            <a:gd name="connsiteX15" fmla="*/ 0 w 1485900"/>
                            <a:gd name="connsiteY15" fmla="*/ 114300 h 685800"/>
                            <a:gd name="connsiteX16" fmla="*/ 0 w 1485900"/>
                            <a:gd name="connsiteY16" fmla="*/ 0 h 685800"/>
                            <a:gd name="connsiteX0" fmla="*/ 833113 w 2319013"/>
                            <a:gd name="connsiteY0" fmla="*/ 0 h 685800"/>
                            <a:gd name="connsiteX1" fmla="*/ 1080763 w 2319013"/>
                            <a:gd name="connsiteY1" fmla="*/ 0 h 685800"/>
                            <a:gd name="connsiteX2" fmla="*/ 1080763 w 2319013"/>
                            <a:gd name="connsiteY2" fmla="*/ 0 h 685800"/>
                            <a:gd name="connsiteX3" fmla="*/ 1452238 w 2319013"/>
                            <a:gd name="connsiteY3" fmla="*/ 0 h 685800"/>
                            <a:gd name="connsiteX4" fmla="*/ 2319013 w 2319013"/>
                            <a:gd name="connsiteY4" fmla="*/ 0 h 685800"/>
                            <a:gd name="connsiteX5" fmla="*/ 2319013 w 2319013"/>
                            <a:gd name="connsiteY5" fmla="*/ 114300 h 685800"/>
                            <a:gd name="connsiteX6" fmla="*/ 2319013 w 2319013"/>
                            <a:gd name="connsiteY6" fmla="*/ 114300 h 685800"/>
                            <a:gd name="connsiteX7" fmla="*/ 2319013 w 2319013"/>
                            <a:gd name="connsiteY7" fmla="*/ 285750 h 685800"/>
                            <a:gd name="connsiteX8" fmla="*/ 2319013 w 2319013"/>
                            <a:gd name="connsiteY8" fmla="*/ 685800 h 685800"/>
                            <a:gd name="connsiteX9" fmla="*/ 1452238 w 2319013"/>
                            <a:gd name="connsiteY9" fmla="*/ 685800 h 685800"/>
                            <a:gd name="connsiteX10" fmla="*/ 1080763 w 2319013"/>
                            <a:gd name="connsiteY10" fmla="*/ 685800 h 685800"/>
                            <a:gd name="connsiteX11" fmla="*/ 1080763 w 2319013"/>
                            <a:gd name="connsiteY11" fmla="*/ 685800 h 685800"/>
                            <a:gd name="connsiteX12" fmla="*/ 833113 w 2319013"/>
                            <a:gd name="connsiteY12" fmla="*/ 685800 h 685800"/>
                            <a:gd name="connsiteX13" fmla="*/ 833113 w 2319013"/>
                            <a:gd name="connsiteY13" fmla="*/ 285750 h 685800"/>
                            <a:gd name="connsiteX14" fmla="*/ 0 w 2319013"/>
                            <a:gd name="connsiteY14" fmla="*/ 578485 h 685800"/>
                            <a:gd name="connsiteX15" fmla="*/ 833113 w 2319013"/>
                            <a:gd name="connsiteY15" fmla="*/ 114300 h 685800"/>
                            <a:gd name="connsiteX16" fmla="*/ 833113 w 2319013"/>
                            <a:gd name="connsiteY16" fmla="*/ 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013" h="685800">
                              <a:moveTo>
                                <a:pt x="833113" y="0"/>
                              </a:moveTo>
                              <a:lnTo>
                                <a:pt x="1080763" y="0"/>
                              </a:lnTo>
                              <a:lnTo>
                                <a:pt x="1080763" y="0"/>
                              </a:lnTo>
                              <a:lnTo>
                                <a:pt x="1452238" y="0"/>
                              </a:lnTo>
                              <a:lnTo>
                                <a:pt x="2319013" y="0"/>
                              </a:lnTo>
                              <a:lnTo>
                                <a:pt x="2319013" y="114300"/>
                              </a:lnTo>
                              <a:lnTo>
                                <a:pt x="2319013" y="114300"/>
                              </a:lnTo>
                              <a:lnTo>
                                <a:pt x="2319013" y="285750"/>
                              </a:lnTo>
                              <a:lnTo>
                                <a:pt x="2319013" y="685800"/>
                              </a:lnTo>
                              <a:lnTo>
                                <a:pt x="1452238" y="685800"/>
                              </a:lnTo>
                              <a:lnTo>
                                <a:pt x="1080763" y="685800"/>
                              </a:lnTo>
                              <a:lnTo>
                                <a:pt x="1080763" y="685800"/>
                              </a:lnTo>
                              <a:lnTo>
                                <a:pt x="833113" y="685800"/>
                              </a:lnTo>
                              <a:lnTo>
                                <a:pt x="833113" y="285750"/>
                              </a:lnTo>
                              <a:lnTo>
                                <a:pt x="0" y="578485"/>
                              </a:lnTo>
                              <a:lnTo>
                                <a:pt x="833113" y="114300"/>
                              </a:lnTo>
                              <a:lnTo>
                                <a:pt x="833113" y="0"/>
                              </a:lnTo>
                              <a:close/>
                            </a:path>
                          </a:pathLst>
                        </a:custGeom>
                        <a:solidFill>
                          <a:srgbClr val="FFFFFF"/>
                        </a:solidFill>
                        <a:ln w="9525">
                          <a:solidFill>
                            <a:srgbClr val="000000"/>
                          </a:solidFill>
                          <a:miter lim="800000"/>
                          <a:headEnd/>
                          <a:tailEnd/>
                        </a:ln>
                      </wps:spPr>
                      <wps:txbx>
                        <w:txbxContent>
                          <w:p w:rsidR="004A6B5A" w:rsidRPr="00A707CD" w:rsidRDefault="001E6F75" w:rsidP="004A6B5A">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 o:spid="_x0000_s1027" style="position:absolute;left:0;text-align:left;margin-left:329.25pt;margin-top:-28.5pt;width:182.5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9013,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" adj="-11796480,,5400" path="m833113,r247650,l1080763,r371475,l2319013,r,114300l2319013,114300r,171450l2319013,685800r-866775,l1080763,685800r,l833113,685800r,-400050l,578485,833113,114300,833113,xe">
                <v:stroke joinstyle="miter"/>
                <v:formulas/>
                <v:path o:connecttype="custom" o:connectlocs="832887,0;1080470,0;1080470,0;1451845,0;2318385,0;2318385,114300;2318385,114300;2318385,285750;2318385,685800;1451845,685800;1080470,685800;1080470,685800;832887,685800;832887,285750;0,578485;832887,114300;832887,0" o:connectangles="0,0,0,0,0,0,0,0,0,0,0,0,0,0,0,0,0" textboxrect="0,0,2319013,685800"/>
                <v:textbox>
                  <w:txbxContent>
                    <w:p w:rsidR="004A6B5A" w:rsidRPr="00A707CD" w:rsidRDefault="001E6F75" w:rsidP="004A6B5A">
                      <w:pPr>
                        <w:rPr>
                          <w:sz w:val="22"/>
                          <w:szCs w:val="22"/>
                        </w:rPr>
                      </w:pPr>
                      <w:r>
                        <w:rPr>
                          <w:sz w:val="22"/>
                          <w:szCs w:val="22"/>
                        </w:rPr>
                        <w:t xml:space="preserve">                        </w:t>
                      </w:r>
                    </w:p>
                  </w:txbxContent>
                </v:textbox>
              </v:shape>
            </w:pict>
          </mc:Fallback>
        </mc:AlternateContent>
      </w:r>
    </w:p>
    <w:p w:rsidR="004A6B5A" w:rsidRPr="00F07A08" w:rsidRDefault="004A6B5A" w:rsidP="004A6B5A">
      <w:pPr>
        <w:tabs>
          <w:tab w:val="left" w:pos="1920"/>
        </w:tabs>
        <w:jc w:val="center"/>
        <w:rPr>
          <w:b/>
          <w:sz w:val="28"/>
          <w:szCs w:val="28"/>
        </w:rPr>
      </w:pPr>
      <w:r w:rsidRPr="00F07A08">
        <w:rPr>
          <w:b/>
          <w:sz w:val="28"/>
          <w:szCs w:val="28"/>
        </w:rPr>
        <w:t>IMA STUDENT</w:t>
      </w:r>
    </w:p>
    <w:p w:rsidR="004A6B5A" w:rsidRDefault="004A6B5A" w:rsidP="004A6B5A">
      <w:pPr>
        <w:tabs>
          <w:tab w:val="left" w:pos="1920"/>
        </w:tabs>
        <w:jc w:val="center"/>
        <w:rPr>
          <w:sz w:val="22"/>
          <w:szCs w:val="22"/>
        </w:rPr>
      </w:pPr>
      <w:r>
        <w:rPr>
          <w:sz w:val="22"/>
          <w:szCs w:val="22"/>
        </w:rPr>
        <w:t xml:space="preserve">123 Any Street </w:t>
      </w:r>
      <w:r>
        <w:rPr>
          <w:rFonts w:ascii="Wingdings" w:hAnsi="Wingdings"/>
          <w:sz w:val="22"/>
          <w:szCs w:val="22"/>
        </w:rPr>
        <w:t></w:t>
      </w:r>
      <w:r>
        <w:rPr>
          <w:sz w:val="22"/>
          <w:szCs w:val="22"/>
        </w:rPr>
        <w:t xml:space="preserve"> Washington, DC 20001</w:t>
      </w:r>
      <w:r>
        <w:rPr>
          <w:rFonts w:ascii="Wingdings" w:hAnsi="Wingdings"/>
          <w:sz w:val="22"/>
          <w:szCs w:val="22"/>
        </w:rPr>
        <w:t></w:t>
      </w:r>
      <w:r>
        <w:rPr>
          <w:sz w:val="22"/>
          <w:szCs w:val="22"/>
        </w:rPr>
        <w:t xml:space="preserve"> 202</w:t>
      </w:r>
      <w:r w:rsidRPr="007C039D">
        <w:rPr>
          <w:sz w:val="22"/>
          <w:szCs w:val="22"/>
        </w:rPr>
        <w:t>.960.0000</w:t>
      </w:r>
      <w:r>
        <w:rPr>
          <w:sz w:val="22"/>
          <w:szCs w:val="22"/>
        </w:rPr>
        <w:t xml:space="preserve"> </w:t>
      </w:r>
      <w:r>
        <w:rPr>
          <w:rFonts w:ascii="Wingdings" w:hAnsi="Wingdings"/>
          <w:sz w:val="22"/>
          <w:szCs w:val="22"/>
        </w:rPr>
        <w:t></w:t>
      </w:r>
      <w:r>
        <w:rPr>
          <w:sz w:val="22"/>
          <w:szCs w:val="22"/>
        </w:rPr>
        <w:t xml:space="preserve"> </w:t>
      </w:r>
      <w:r w:rsidR="003E14D0" w:rsidRPr="00061AF3">
        <w:rPr>
          <w:sz w:val="22"/>
          <w:szCs w:val="22"/>
        </w:rPr>
        <w:t>myemail@gwu.edu</w:t>
      </w:r>
    </w:p>
    <w:p w:rsidR="004A6B5A" w:rsidRDefault="004A6B5A" w:rsidP="004A6B5A">
      <w:pPr>
        <w:rPr>
          <w:sz w:val="22"/>
          <w:szCs w:val="22"/>
        </w:rPr>
      </w:pPr>
      <w:r>
        <w:rPr>
          <w:sz w:val="22"/>
          <w:szCs w:val="22"/>
        </w:rPr>
        <w:t>_____________________________________________________________________________________</w:t>
      </w:r>
      <w:r w:rsidR="00061AF3">
        <w:rPr>
          <w:sz w:val="22"/>
          <w:szCs w:val="22"/>
        </w:rPr>
        <w:t>_____________</w:t>
      </w:r>
      <w:bookmarkStart w:id="0" w:name="_GoBack"/>
      <w:bookmarkEnd w:id="0"/>
    </w:p>
    <w:p w:rsidR="004A6B5A" w:rsidRDefault="004A6B5A" w:rsidP="004A6B5A">
      <w:pPr>
        <w:rPr>
          <w:sz w:val="22"/>
          <w:szCs w:val="22"/>
        </w:rPr>
      </w:pPr>
    </w:p>
    <w:p w:rsidR="004A6B5A" w:rsidRPr="00A104E6" w:rsidRDefault="00D27901" w:rsidP="004A6B5A">
      <w:pPr>
        <w:rPr>
          <w:sz w:val="22"/>
          <w:szCs w:val="22"/>
        </w:rPr>
      </w:pPr>
      <w:r>
        <w:rPr>
          <w:noProof/>
          <w:sz w:val="22"/>
          <w:szCs w:val="22"/>
        </w:rPr>
        <mc:AlternateContent>
          <mc:Choice Requires="wps">
            <w:drawing>
              <wp:anchor distT="0" distB="0" distL="114300" distR="114300" simplePos="0" relativeHeight="251661312" behindDoc="0" locked="0" layoutInCell="1" allowOverlap="1" wp14:anchorId="528C53C9" wp14:editId="6C772613">
                <wp:simplePos x="0" y="0"/>
                <wp:positionH relativeFrom="column">
                  <wp:posOffset>4524375</wp:posOffset>
                </wp:positionH>
                <wp:positionV relativeFrom="paragraph">
                  <wp:posOffset>5715</wp:posOffset>
                </wp:positionV>
                <wp:extent cx="2428875" cy="1619250"/>
                <wp:effectExtent l="990600" t="0" r="28575" b="171450"/>
                <wp:wrapNone/>
                <wp:docPr id="1" name="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619250"/>
                        </a:xfrm>
                        <a:prstGeom prst="wedgeRectCallout">
                          <a:avLst>
                            <a:gd name="adj1" fmla="val -88927"/>
                            <a:gd name="adj2" fmla="val 57220"/>
                          </a:avLst>
                        </a:prstGeom>
                        <a:solidFill>
                          <a:srgbClr val="FFFFFF"/>
                        </a:solidFill>
                        <a:ln w="9525">
                          <a:solidFill>
                            <a:srgbClr val="000000"/>
                          </a:solidFill>
                          <a:miter lim="800000"/>
                          <a:headEnd/>
                          <a:tailEnd/>
                        </a:ln>
                      </wps:spPr>
                      <wps:txbx>
                        <w:txbxContent>
                          <w:p w:rsidR="004A6B5A" w:rsidRDefault="00D27901" w:rsidP="004A6B5A">
                            <w:pPr>
                              <w:rPr>
                                <w:sz w:val="22"/>
                                <w:szCs w:val="22"/>
                              </w:rPr>
                            </w:pPr>
                            <w:r>
                              <w:rPr>
                                <w:sz w:val="22"/>
                                <w:szCs w:val="22"/>
                                <w:u w:val="single"/>
                              </w:rPr>
                              <w:t xml:space="preserve">Extra </w:t>
                            </w:r>
                            <w:r w:rsidR="00B00161" w:rsidRPr="006955A8">
                              <w:rPr>
                                <w:sz w:val="22"/>
                                <w:szCs w:val="22"/>
                                <w:u w:val="single"/>
                              </w:rPr>
                              <w:t>Tip</w:t>
                            </w:r>
                            <w:r w:rsidR="00B00161">
                              <w:rPr>
                                <w:sz w:val="22"/>
                                <w:szCs w:val="22"/>
                              </w:rPr>
                              <w:t>: Begin with a catchy opener that will grab the employer’s attention. Instead of “My name is ___ and I’m applying for ___”, highlight a specific skill or experience that will lead you to succeed in the position. The first line of your cover letter should make you stand out from other applicants and encourage the employer to read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28" type="#_x0000_t61" style="position:absolute;margin-left:356.25pt;margin-top:.45pt;width:191.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" adj="-8408,23160">
                <v:textbox>
                  <w:txbxContent>
                    <w:p w:rsidR="004A6B5A" w:rsidRDefault="00D27901" w:rsidP="004A6B5A">
                      <w:pPr>
                        <w:rPr>
                          <w:sz w:val="22"/>
                          <w:szCs w:val="22"/>
                        </w:rPr>
                      </w:pPr>
                      <w:r>
                        <w:rPr>
                          <w:sz w:val="22"/>
                          <w:szCs w:val="22"/>
                          <w:u w:val="single"/>
                        </w:rPr>
                        <w:t xml:space="preserve">Extra </w:t>
                      </w:r>
                      <w:r w:rsidR="00B00161" w:rsidRPr="006955A8">
                        <w:rPr>
                          <w:sz w:val="22"/>
                          <w:szCs w:val="22"/>
                          <w:u w:val="single"/>
                        </w:rPr>
                        <w:t>Tip</w:t>
                      </w:r>
                      <w:r w:rsidR="00B00161">
                        <w:rPr>
                          <w:sz w:val="22"/>
                          <w:szCs w:val="22"/>
                        </w:rPr>
                        <w:t>: Begin with a catchy opener that will grab the employer’s attention. Instead of “My name is ___ and I’m applying for ___”, highlight a specific skill or experience that will lead you to succeed in the position. The first line of your cover letter should make you stand out from other applicants and encourage the employer to read on.</w:t>
                      </w:r>
                    </w:p>
                  </w:txbxContent>
                </v:textbox>
              </v:shape>
            </w:pict>
          </mc:Fallback>
        </mc:AlternateContent>
      </w:r>
      <w:r w:rsidR="004A6B5A" w:rsidRPr="00A104E6">
        <w:rPr>
          <w:sz w:val="22"/>
          <w:szCs w:val="22"/>
        </w:rPr>
        <w:t>DATE</w:t>
      </w:r>
    </w:p>
    <w:p w:rsidR="004A6B5A" w:rsidRPr="00A104E6" w:rsidRDefault="004A6B5A" w:rsidP="004A6B5A">
      <w:pPr>
        <w:rPr>
          <w:b/>
          <w:sz w:val="22"/>
          <w:szCs w:val="22"/>
        </w:rPr>
      </w:pPr>
    </w:p>
    <w:p w:rsidR="004A6B5A" w:rsidRPr="00A104E6" w:rsidRDefault="004A6B5A" w:rsidP="004A6B5A">
      <w:pPr>
        <w:pStyle w:val="Heading2"/>
        <w:rPr>
          <w:sz w:val="22"/>
          <w:szCs w:val="22"/>
        </w:rPr>
      </w:pPr>
      <w:r w:rsidRPr="00A104E6">
        <w:rPr>
          <w:sz w:val="22"/>
          <w:szCs w:val="22"/>
        </w:rPr>
        <w:t>Ms. / Mr. First and Last Name</w:t>
      </w:r>
    </w:p>
    <w:p w:rsidR="004A6B5A" w:rsidRDefault="004A6B5A" w:rsidP="004A6B5A">
      <w:pPr>
        <w:rPr>
          <w:sz w:val="22"/>
          <w:szCs w:val="22"/>
        </w:rPr>
      </w:pPr>
      <w:r>
        <w:rPr>
          <w:sz w:val="22"/>
          <w:szCs w:val="22"/>
        </w:rPr>
        <w:t>Title</w:t>
      </w:r>
    </w:p>
    <w:p w:rsidR="004A6B5A" w:rsidRPr="00A104E6" w:rsidRDefault="00BC6862" w:rsidP="004A6B5A">
      <w:pPr>
        <w:rPr>
          <w:sz w:val="22"/>
          <w:szCs w:val="22"/>
        </w:rPr>
      </w:pPr>
      <w:r>
        <w:rPr>
          <w:noProof/>
          <w:sz w:val="22"/>
          <w:szCs w:val="22"/>
        </w:rPr>
        <mc:AlternateContent>
          <mc:Choice Requires="wps">
            <w:drawing>
              <wp:anchor distT="0" distB="0" distL="114300" distR="114300" simplePos="0" relativeHeight="251660288" behindDoc="0" locked="0" layoutInCell="1" allowOverlap="1" wp14:anchorId="22287AB4" wp14:editId="05F80923">
                <wp:simplePos x="0" y="0"/>
                <wp:positionH relativeFrom="column">
                  <wp:posOffset>1714500</wp:posOffset>
                </wp:positionH>
                <wp:positionV relativeFrom="paragraph">
                  <wp:posOffset>78740</wp:posOffset>
                </wp:positionV>
                <wp:extent cx="1885950" cy="647700"/>
                <wp:effectExtent l="609600" t="228600" r="19050" b="19050"/>
                <wp:wrapNone/>
                <wp:docPr id="2"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647700"/>
                        </a:xfrm>
                        <a:prstGeom prst="wedgeRectCallout">
                          <a:avLst>
                            <a:gd name="adj1" fmla="val -79464"/>
                            <a:gd name="adj2" fmla="val -78731"/>
                          </a:avLst>
                        </a:prstGeom>
                        <a:solidFill>
                          <a:srgbClr val="FFFFFF"/>
                        </a:solidFill>
                        <a:ln w="9525">
                          <a:solidFill>
                            <a:srgbClr val="000000"/>
                          </a:solidFill>
                          <a:miter lim="800000"/>
                          <a:headEnd/>
                          <a:tailEnd/>
                        </a:ln>
                      </wps:spPr>
                      <wps:txbx>
                        <w:txbxContent>
                          <w:p w:rsidR="004A6B5A" w:rsidRPr="00A707CD" w:rsidRDefault="002E3AB8" w:rsidP="004A6B5A">
                            <w:pPr>
                              <w:rPr>
                                <w:sz w:val="22"/>
                                <w:szCs w:val="22"/>
                              </w:rPr>
                            </w:pPr>
                            <w:r>
                              <w:rPr>
                                <w:sz w:val="22"/>
                                <w:szCs w:val="22"/>
                              </w:rPr>
                              <w:t>A</w:t>
                            </w:r>
                            <w:r w:rsidR="00D27901">
                              <w:rPr>
                                <w:sz w:val="22"/>
                                <w:szCs w:val="22"/>
                              </w:rPr>
                              <w:t>lways a</w:t>
                            </w:r>
                            <w:r>
                              <w:rPr>
                                <w:sz w:val="22"/>
                                <w:szCs w:val="22"/>
                              </w:rPr>
                              <w:t>ddress your cov</w:t>
                            </w:r>
                            <w:r w:rsidR="00D27901">
                              <w:rPr>
                                <w:sz w:val="22"/>
                                <w:szCs w:val="22"/>
                              </w:rPr>
                              <w:t>er letter to a specific person. S</w:t>
                            </w:r>
                            <w:r w:rsidR="00987756">
                              <w:rPr>
                                <w:sz w:val="22"/>
                                <w:szCs w:val="22"/>
                              </w:rPr>
                              <w:t>ee Page</w:t>
                            </w:r>
                            <w:r w:rsidR="00B82853">
                              <w:rPr>
                                <w:sz w:val="22"/>
                                <w:szCs w:val="22"/>
                              </w:rPr>
                              <w:t xml:space="preserve"> 2 of this guide for </w:t>
                            </w:r>
                            <w:r w:rsidR="00BC6862">
                              <w:rPr>
                                <w:sz w:val="22"/>
                                <w:szCs w:val="22"/>
                              </w:rPr>
                              <w:t>help</w:t>
                            </w:r>
                            <w:r w:rsidR="00D27901">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 o:spid="_x0000_s1029" type="#_x0000_t61" style="position:absolute;margin-left:135pt;margin-top:6.2pt;width:148.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" adj="-6364,-6206">
                <v:textbox>
                  <w:txbxContent>
                    <w:p w:rsidR="004A6B5A" w:rsidRPr="00A707CD" w:rsidRDefault="002E3AB8" w:rsidP="004A6B5A">
                      <w:pPr>
                        <w:rPr>
                          <w:sz w:val="22"/>
                          <w:szCs w:val="22"/>
                        </w:rPr>
                      </w:pPr>
                      <w:r>
                        <w:rPr>
                          <w:sz w:val="22"/>
                          <w:szCs w:val="22"/>
                        </w:rPr>
                        <w:t>A</w:t>
                      </w:r>
                      <w:r w:rsidR="00D27901">
                        <w:rPr>
                          <w:sz w:val="22"/>
                          <w:szCs w:val="22"/>
                        </w:rPr>
                        <w:t>lways a</w:t>
                      </w:r>
                      <w:r>
                        <w:rPr>
                          <w:sz w:val="22"/>
                          <w:szCs w:val="22"/>
                        </w:rPr>
                        <w:t>ddress your cov</w:t>
                      </w:r>
                      <w:r w:rsidR="00D27901">
                        <w:rPr>
                          <w:sz w:val="22"/>
                          <w:szCs w:val="22"/>
                        </w:rPr>
                        <w:t>er letter to a specific person. S</w:t>
                      </w:r>
                      <w:r w:rsidR="00987756">
                        <w:rPr>
                          <w:sz w:val="22"/>
                          <w:szCs w:val="22"/>
                        </w:rPr>
                        <w:t>ee Page</w:t>
                      </w:r>
                      <w:r w:rsidR="00B82853">
                        <w:rPr>
                          <w:sz w:val="22"/>
                          <w:szCs w:val="22"/>
                        </w:rPr>
                        <w:t xml:space="preserve"> 2 of this guide for </w:t>
                      </w:r>
                      <w:r w:rsidR="00BC6862">
                        <w:rPr>
                          <w:sz w:val="22"/>
                          <w:szCs w:val="22"/>
                        </w:rPr>
                        <w:t>help</w:t>
                      </w:r>
                      <w:r w:rsidR="00D27901">
                        <w:rPr>
                          <w:sz w:val="22"/>
                          <w:szCs w:val="22"/>
                        </w:rPr>
                        <w:t>.</w:t>
                      </w:r>
                    </w:p>
                  </w:txbxContent>
                </v:textbox>
              </v:shape>
            </w:pict>
          </mc:Fallback>
        </mc:AlternateContent>
      </w:r>
      <w:r w:rsidR="004A6B5A" w:rsidRPr="00A104E6">
        <w:rPr>
          <w:sz w:val="22"/>
          <w:szCs w:val="22"/>
        </w:rPr>
        <w:t>Company</w:t>
      </w:r>
    </w:p>
    <w:p w:rsidR="004A6B5A" w:rsidRPr="00A104E6" w:rsidRDefault="004A6B5A" w:rsidP="004A6B5A">
      <w:pPr>
        <w:rPr>
          <w:sz w:val="22"/>
          <w:szCs w:val="22"/>
        </w:rPr>
      </w:pPr>
      <w:r w:rsidRPr="00A104E6">
        <w:rPr>
          <w:sz w:val="22"/>
          <w:szCs w:val="22"/>
        </w:rPr>
        <w:t>Street</w:t>
      </w:r>
    </w:p>
    <w:p w:rsidR="004A6B5A" w:rsidRPr="00A104E6" w:rsidRDefault="004A6B5A" w:rsidP="004A6B5A">
      <w:pPr>
        <w:rPr>
          <w:sz w:val="22"/>
          <w:szCs w:val="22"/>
        </w:rPr>
      </w:pPr>
      <w:r w:rsidRPr="00A104E6">
        <w:rPr>
          <w:sz w:val="22"/>
          <w:szCs w:val="22"/>
        </w:rPr>
        <w:t xml:space="preserve">City, State ZIP </w:t>
      </w:r>
    </w:p>
    <w:p w:rsidR="004A6B5A" w:rsidRPr="00A104E6" w:rsidRDefault="004A6B5A" w:rsidP="004A6B5A">
      <w:pPr>
        <w:rPr>
          <w:sz w:val="22"/>
          <w:szCs w:val="22"/>
        </w:rPr>
      </w:pPr>
    </w:p>
    <w:p w:rsidR="004A6B5A" w:rsidRPr="00A104E6" w:rsidRDefault="004A6B5A" w:rsidP="004A6B5A">
      <w:pPr>
        <w:rPr>
          <w:sz w:val="22"/>
          <w:szCs w:val="22"/>
        </w:rPr>
      </w:pPr>
      <w:r w:rsidRPr="00A104E6">
        <w:rPr>
          <w:sz w:val="22"/>
          <w:szCs w:val="22"/>
        </w:rPr>
        <w:t>Dear Ms. / Mr. Last Name:</w:t>
      </w:r>
    </w:p>
    <w:p w:rsidR="004A6B5A" w:rsidRPr="00A104E6" w:rsidRDefault="004A6B5A" w:rsidP="004A6B5A">
      <w:pPr>
        <w:rPr>
          <w:b/>
          <w:sz w:val="22"/>
          <w:szCs w:val="22"/>
        </w:rPr>
      </w:pPr>
    </w:p>
    <w:p w:rsidR="004A6B5A" w:rsidRPr="00A104E6" w:rsidRDefault="004A6B5A" w:rsidP="004A6B5A">
      <w:pPr>
        <w:rPr>
          <w:b/>
          <w:sz w:val="22"/>
          <w:szCs w:val="22"/>
        </w:rPr>
      </w:pPr>
      <w:r w:rsidRPr="00A104E6">
        <w:rPr>
          <w:b/>
          <w:sz w:val="22"/>
          <w:szCs w:val="22"/>
        </w:rPr>
        <w:t>Paragraph #1</w:t>
      </w:r>
      <w:r>
        <w:rPr>
          <w:b/>
          <w:sz w:val="22"/>
          <w:szCs w:val="22"/>
        </w:rPr>
        <w:t xml:space="preserve"> – INTRO </w:t>
      </w:r>
    </w:p>
    <w:p w:rsidR="00B00161" w:rsidRDefault="00ED4BCF" w:rsidP="00473285">
      <w:pPr>
        <w:pStyle w:val="BodyText"/>
        <w:rPr>
          <w:sz w:val="22"/>
          <w:szCs w:val="22"/>
        </w:rPr>
      </w:pPr>
      <w:r>
        <w:rPr>
          <w:sz w:val="22"/>
          <w:szCs w:val="22"/>
        </w:rPr>
        <w:t>State</w:t>
      </w:r>
      <w:r w:rsidR="00027C8C">
        <w:rPr>
          <w:sz w:val="22"/>
          <w:szCs w:val="22"/>
        </w:rPr>
        <w:t xml:space="preserve"> the position for which you are applying, or if you are not applying to a specific position, your areas of interest within the organization. If you learned about the position</w:t>
      </w:r>
      <w:r w:rsidR="00B50333">
        <w:rPr>
          <w:sz w:val="22"/>
          <w:szCs w:val="22"/>
        </w:rPr>
        <w:t>/company</w:t>
      </w:r>
      <w:r w:rsidR="00027C8C">
        <w:rPr>
          <w:sz w:val="22"/>
          <w:szCs w:val="22"/>
        </w:rPr>
        <w:t xml:space="preserve"> </w:t>
      </w:r>
      <w:r w:rsidR="00B50333">
        <w:rPr>
          <w:sz w:val="22"/>
          <w:szCs w:val="22"/>
        </w:rPr>
        <w:t>through a personal connection (ex: speaking with a recruiter at an information session vs. viewing a posting on GWorkSB)</w:t>
      </w:r>
      <w:r w:rsidR="00473285">
        <w:rPr>
          <w:sz w:val="22"/>
          <w:szCs w:val="22"/>
        </w:rPr>
        <w:t>, include that information as well</w:t>
      </w:r>
      <w:r w:rsidR="00B50333">
        <w:rPr>
          <w:sz w:val="22"/>
          <w:szCs w:val="22"/>
        </w:rPr>
        <w:t>.</w:t>
      </w:r>
      <w:r w:rsidR="00873CE4">
        <w:rPr>
          <w:sz w:val="22"/>
          <w:szCs w:val="22"/>
        </w:rPr>
        <w:t xml:space="preserve"> </w:t>
      </w:r>
    </w:p>
    <w:p w:rsidR="004A6B5A" w:rsidRPr="00A104E6" w:rsidRDefault="00B50333" w:rsidP="00473285">
      <w:pPr>
        <w:pStyle w:val="BodyText"/>
        <w:rPr>
          <w:sz w:val="22"/>
          <w:szCs w:val="22"/>
        </w:rPr>
      </w:pPr>
      <w:r>
        <w:rPr>
          <w:sz w:val="22"/>
          <w:szCs w:val="22"/>
        </w:rPr>
        <w:t>If</w:t>
      </w:r>
      <w:r w:rsidR="004A5CDA">
        <w:rPr>
          <w:sz w:val="22"/>
          <w:szCs w:val="22"/>
        </w:rPr>
        <w:t xml:space="preserve"> you know or have</w:t>
      </w:r>
      <w:r w:rsidR="004A6B5A" w:rsidRPr="00A104E6">
        <w:rPr>
          <w:sz w:val="22"/>
          <w:szCs w:val="22"/>
        </w:rPr>
        <w:t xml:space="preserve"> spoken with someone at the organization (</w:t>
      </w:r>
      <w:r w:rsidR="004A5CDA">
        <w:rPr>
          <w:sz w:val="22"/>
          <w:szCs w:val="22"/>
        </w:rPr>
        <w:t xml:space="preserve">ex: </w:t>
      </w:r>
      <w:r w:rsidR="00FA092E">
        <w:rPr>
          <w:sz w:val="22"/>
          <w:szCs w:val="22"/>
        </w:rPr>
        <w:t>GWSB</w:t>
      </w:r>
      <w:r w:rsidR="004A5CDA">
        <w:rPr>
          <w:sz w:val="22"/>
          <w:szCs w:val="22"/>
        </w:rPr>
        <w:t xml:space="preserve"> alum,</w:t>
      </w:r>
      <w:r w:rsidR="004A6B5A" w:rsidRPr="00A104E6">
        <w:rPr>
          <w:sz w:val="22"/>
          <w:szCs w:val="22"/>
        </w:rPr>
        <w:t xml:space="preserve"> guest </w:t>
      </w:r>
      <w:r w:rsidR="004A5CDA">
        <w:rPr>
          <w:sz w:val="22"/>
          <w:szCs w:val="22"/>
        </w:rPr>
        <w:t>speaker in one of your classes</w:t>
      </w:r>
      <w:r w:rsidR="00FA092E">
        <w:rPr>
          <w:sz w:val="22"/>
          <w:szCs w:val="22"/>
        </w:rPr>
        <w:t>,</w:t>
      </w:r>
      <w:r>
        <w:rPr>
          <w:sz w:val="22"/>
          <w:szCs w:val="22"/>
        </w:rPr>
        <w:t xml:space="preserve"> family friend), m</w:t>
      </w:r>
      <w:r w:rsidR="00BF235A">
        <w:rPr>
          <w:sz w:val="22"/>
          <w:szCs w:val="22"/>
        </w:rPr>
        <w:t>ention the person’s</w:t>
      </w:r>
      <w:r w:rsidR="004A6B5A" w:rsidRPr="00A104E6">
        <w:rPr>
          <w:sz w:val="22"/>
          <w:szCs w:val="22"/>
        </w:rPr>
        <w:t xml:space="preserve"> name and </w:t>
      </w:r>
      <w:r w:rsidR="004A6B5A">
        <w:rPr>
          <w:sz w:val="22"/>
          <w:szCs w:val="22"/>
        </w:rPr>
        <w:t>t</w:t>
      </w:r>
      <w:r w:rsidR="00027C8C">
        <w:rPr>
          <w:sz w:val="22"/>
          <w:szCs w:val="22"/>
        </w:rPr>
        <w:t>he conversation</w:t>
      </w:r>
      <w:r w:rsidR="006955A8">
        <w:rPr>
          <w:sz w:val="22"/>
          <w:szCs w:val="22"/>
        </w:rPr>
        <w:t>,</w:t>
      </w:r>
      <w:r w:rsidR="00027C8C">
        <w:rPr>
          <w:sz w:val="22"/>
          <w:szCs w:val="22"/>
        </w:rPr>
        <w:t xml:space="preserve"> but DO NOT </w:t>
      </w:r>
      <w:r w:rsidR="004A6B5A">
        <w:rPr>
          <w:sz w:val="22"/>
          <w:szCs w:val="22"/>
        </w:rPr>
        <w:t>exaggerate the relationship.  If you are writ</w:t>
      </w:r>
      <w:r w:rsidR="00473285">
        <w:rPr>
          <w:sz w:val="22"/>
          <w:szCs w:val="22"/>
        </w:rPr>
        <w:t>ing to someone you already know, remind him or her</w:t>
      </w:r>
      <w:r w:rsidR="004A6B5A">
        <w:rPr>
          <w:sz w:val="22"/>
          <w:szCs w:val="22"/>
        </w:rPr>
        <w:t xml:space="preserve"> of how you know each other.</w:t>
      </w:r>
    </w:p>
    <w:p w:rsidR="004A6B5A" w:rsidRPr="00A104E6" w:rsidRDefault="004A6B5A" w:rsidP="004A6B5A">
      <w:pPr>
        <w:rPr>
          <w:sz w:val="22"/>
          <w:szCs w:val="22"/>
        </w:rPr>
      </w:pPr>
      <w:r w:rsidRPr="00A104E6">
        <w:rPr>
          <w:sz w:val="22"/>
          <w:szCs w:val="22"/>
        </w:rPr>
        <w:t>Describe why you are interested in this company/position</w:t>
      </w:r>
      <w:r w:rsidR="00473285">
        <w:rPr>
          <w:sz w:val="22"/>
          <w:szCs w:val="22"/>
        </w:rPr>
        <w:t>, but do not simply cut and paste a blurb from the website</w:t>
      </w:r>
      <w:r w:rsidRPr="00A104E6">
        <w:rPr>
          <w:sz w:val="22"/>
          <w:szCs w:val="22"/>
        </w:rPr>
        <w:t>.</w:t>
      </w:r>
      <w:r w:rsidR="00D05394">
        <w:rPr>
          <w:sz w:val="22"/>
          <w:szCs w:val="22"/>
        </w:rPr>
        <w:t xml:space="preserve"> Be specific </w:t>
      </w:r>
      <w:r w:rsidR="00873CE4">
        <w:rPr>
          <w:sz w:val="22"/>
          <w:szCs w:val="22"/>
        </w:rPr>
        <w:t>and</w:t>
      </w:r>
      <w:r w:rsidR="00D05394">
        <w:rPr>
          <w:sz w:val="22"/>
          <w:szCs w:val="22"/>
        </w:rPr>
        <w:t xml:space="preserve"> tie your interest back to your experience</w:t>
      </w:r>
      <w:r w:rsidR="00873CE4">
        <w:rPr>
          <w:sz w:val="22"/>
          <w:szCs w:val="22"/>
        </w:rPr>
        <w:t xml:space="preserve"> (ex: a company initiative that is related to work you do with a student organization)</w:t>
      </w:r>
      <w:r w:rsidR="00D05394">
        <w:rPr>
          <w:sz w:val="22"/>
          <w:szCs w:val="22"/>
        </w:rPr>
        <w:t>.</w:t>
      </w:r>
      <w:r w:rsidR="00873CE4">
        <w:rPr>
          <w:sz w:val="22"/>
          <w:szCs w:val="22"/>
        </w:rPr>
        <w:t xml:space="preserve"> </w:t>
      </w:r>
      <w:r w:rsidR="00473285">
        <w:rPr>
          <w:sz w:val="22"/>
          <w:szCs w:val="22"/>
        </w:rPr>
        <w:t>Demonstrate that you have</w:t>
      </w:r>
      <w:r>
        <w:rPr>
          <w:sz w:val="22"/>
          <w:szCs w:val="22"/>
        </w:rPr>
        <w:t xml:space="preserve"> research</w:t>
      </w:r>
      <w:r w:rsidR="00473285">
        <w:rPr>
          <w:sz w:val="22"/>
          <w:szCs w:val="22"/>
        </w:rPr>
        <w:t>ed</w:t>
      </w:r>
      <w:r w:rsidR="00801C5B">
        <w:rPr>
          <w:sz w:val="22"/>
          <w:szCs w:val="22"/>
        </w:rPr>
        <w:t xml:space="preserve"> the company</w:t>
      </w:r>
      <w:r>
        <w:rPr>
          <w:sz w:val="22"/>
          <w:szCs w:val="22"/>
        </w:rPr>
        <w:t xml:space="preserve">, but </w:t>
      </w:r>
      <w:r w:rsidR="00801C5B">
        <w:rPr>
          <w:sz w:val="22"/>
          <w:szCs w:val="22"/>
        </w:rPr>
        <w:t>be</w:t>
      </w:r>
      <w:r>
        <w:rPr>
          <w:sz w:val="22"/>
          <w:szCs w:val="22"/>
        </w:rPr>
        <w:t xml:space="preserve"> sincere and genuine</w:t>
      </w:r>
      <w:r w:rsidR="00801C5B">
        <w:rPr>
          <w:sz w:val="22"/>
          <w:szCs w:val="22"/>
        </w:rPr>
        <w:t xml:space="preserve"> in your interest</w:t>
      </w:r>
      <w:r>
        <w:rPr>
          <w:sz w:val="22"/>
          <w:szCs w:val="22"/>
        </w:rPr>
        <w:t>.</w:t>
      </w:r>
      <w:r w:rsidR="00027C8C">
        <w:rPr>
          <w:sz w:val="22"/>
          <w:szCs w:val="22"/>
        </w:rPr>
        <w:t xml:space="preserve"> </w:t>
      </w:r>
    </w:p>
    <w:p w:rsidR="004A6B5A" w:rsidRPr="00A104E6" w:rsidRDefault="004A6B5A" w:rsidP="004A6B5A">
      <w:pPr>
        <w:rPr>
          <w:sz w:val="22"/>
          <w:szCs w:val="22"/>
        </w:rPr>
      </w:pPr>
    </w:p>
    <w:p w:rsidR="004A6B5A" w:rsidRPr="00A104E6" w:rsidRDefault="004A6B5A" w:rsidP="004A6B5A">
      <w:pPr>
        <w:pStyle w:val="Heading1"/>
        <w:rPr>
          <w:sz w:val="22"/>
          <w:szCs w:val="22"/>
        </w:rPr>
      </w:pPr>
      <w:r w:rsidRPr="00A104E6">
        <w:rPr>
          <w:sz w:val="22"/>
          <w:szCs w:val="22"/>
        </w:rPr>
        <w:t xml:space="preserve">Paragraph #2 </w:t>
      </w:r>
      <w:r>
        <w:rPr>
          <w:sz w:val="22"/>
          <w:szCs w:val="22"/>
        </w:rPr>
        <w:t xml:space="preserve">– YOUR </w:t>
      </w:r>
      <w:r w:rsidR="00706916">
        <w:rPr>
          <w:sz w:val="22"/>
          <w:szCs w:val="22"/>
        </w:rPr>
        <w:t>RELEVANT</w:t>
      </w:r>
      <w:r w:rsidR="00027C8C">
        <w:rPr>
          <w:sz w:val="22"/>
          <w:szCs w:val="22"/>
        </w:rPr>
        <w:t xml:space="preserve"> EXPERIENCE</w:t>
      </w:r>
    </w:p>
    <w:p w:rsidR="004A6B5A" w:rsidRDefault="007970A0" w:rsidP="004A6B5A">
      <w:pPr>
        <w:rPr>
          <w:sz w:val="22"/>
          <w:szCs w:val="22"/>
        </w:rPr>
      </w:pPr>
      <w:r>
        <w:rPr>
          <w:sz w:val="22"/>
          <w:szCs w:val="22"/>
        </w:rPr>
        <w:t xml:space="preserve">Describe your skills, experiences, and accomplishments that are unique and important requirements for the position. This may include work experience, internships, campus leadership positions, </w:t>
      </w:r>
      <w:r w:rsidR="00801C5B">
        <w:rPr>
          <w:sz w:val="22"/>
          <w:szCs w:val="22"/>
        </w:rPr>
        <w:t xml:space="preserve">course projects, volunteer experience, or entrepreneurial activities. </w:t>
      </w:r>
      <w:r w:rsidR="004A6B5A">
        <w:rPr>
          <w:sz w:val="22"/>
          <w:szCs w:val="22"/>
        </w:rPr>
        <w:t>G</w:t>
      </w:r>
      <w:r w:rsidR="004A6B5A" w:rsidRPr="00A104E6">
        <w:rPr>
          <w:sz w:val="22"/>
          <w:szCs w:val="22"/>
        </w:rPr>
        <w:t>ive specific examples</w:t>
      </w:r>
      <w:r w:rsidR="00B00161">
        <w:rPr>
          <w:sz w:val="22"/>
          <w:szCs w:val="22"/>
        </w:rPr>
        <w:t xml:space="preserve"> and</w:t>
      </w:r>
      <w:r w:rsidR="00D961F0">
        <w:rPr>
          <w:sz w:val="22"/>
          <w:szCs w:val="22"/>
        </w:rPr>
        <w:t xml:space="preserve"> go into detail about </w:t>
      </w:r>
      <w:r w:rsidR="001B1499">
        <w:rPr>
          <w:sz w:val="22"/>
          <w:szCs w:val="22"/>
        </w:rPr>
        <w:t xml:space="preserve">the skills you used and </w:t>
      </w:r>
      <w:r w:rsidR="00D961F0">
        <w:rPr>
          <w:sz w:val="22"/>
          <w:szCs w:val="22"/>
        </w:rPr>
        <w:t>what you accomplished in these roles</w:t>
      </w:r>
      <w:r w:rsidR="004A6B5A" w:rsidRPr="00A104E6">
        <w:rPr>
          <w:sz w:val="22"/>
          <w:szCs w:val="22"/>
        </w:rPr>
        <w:t>.</w:t>
      </w:r>
      <w:r w:rsidR="004A6B5A">
        <w:rPr>
          <w:sz w:val="22"/>
          <w:szCs w:val="22"/>
        </w:rPr>
        <w:t xml:space="preserve"> Do not mention eve</w:t>
      </w:r>
      <w:r w:rsidR="00307A23">
        <w:rPr>
          <w:sz w:val="22"/>
          <w:szCs w:val="22"/>
        </w:rPr>
        <w:t>rything on your resume</w:t>
      </w:r>
      <w:r w:rsidR="00D96280">
        <w:rPr>
          <w:sz w:val="22"/>
          <w:szCs w:val="22"/>
        </w:rPr>
        <w:t xml:space="preserve"> – u</w:t>
      </w:r>
      <w:r w:rsidR="001B1499">
        <w:rPr>
          <w:sz w:val="22"/>
          <w:szCs w:val="22"/>
        </w:rPr>
        <w:t xml:space="preserve">se the position description as a guide to determine which of your experiences are the most relevant. Remember, the purpose of the cover letter is not to </w:t>
      </w:r>
      <w:r w:rsidR="0003209E">
        <w:rPr>
          <w:sz w:val="22"/>
          <w:szCs w:val="22"/>
        </w:rPr>
        <w:t>tell your life story, but to demonstrate how you</w:t>
      </w:r>
      <w:r w:rsidR="001B1499">
        <w:rPr>
          <w:sz w:val="22"/>
          <w:szCs w:val="22"/>
        </w:rPr>
        <w:t xml:space="preserve"> will help the organization reach its goals</w:t>
      </w:r>
      <w:r w:rsidR="0003209E">
        <w:rPr>
          <w:sz w:val="22"/>
          <w:szCs w:val="22"/>
        </w:rPr>
        <w:t xml:space="preserve"> through your specific and relevant skills and past accomplishments</w:t>
      </w:r>
      <w:r w:rsidR="001B1499">
        <w:rPr>
          <w:sz w:val="22"/>
          <w:szCs w:val="22"/>
        </w:rPr>
        <w:t>.</w:t>
      </w:r>
    </w:p>
    <w:p w:rsidR="00873CE4" w:rsidRDefault="00873CE4" w:rsidP="004A6B5A">
      <w:pPr>
        <w:rPr>
          <w:sz w:val="22"/>
          <w:szCs w:val="22"/>
        </w:rPr>
      </w:pPr>
    </w:p>
    <w:p w:rsidR="00D41139" w:rsidRPr="008B4AB9" w:rsidRDefault="00873CE4" w:rsidP="00D41139">
      <w:pPr>
        <w:rPr>
          <w:sz w:val="22"/>
          <w:szCs w:val="22"/>
        </w:rPr>
      </w:pPr>
      <w:r>
        <w:rPr>
          <w:sz w:val="22"/>
          <w:szCs w:val="22"/>
        </w:rPr>
        <w:t>You can divide this section into two paragraphs if you have a great deal of relevant experience</w:t>
      </w:r>
      <w:r w:rsidR="00D41139">
        <w:rPr>
          <w:sz w:val="22"/>
          <w:szCs w:val="22"/>
        </w:rPr>
        <w:t>, but make sure that the MOST relevant experience appears first. You can also use bullet points to emphasize your relevant qualifications in this section, but do</w:t>
      </w:r>
      <w:r w:rsidR="00252FD5">
        <w:rPr>
          <w:sz w:val="22"/>
          <w:szCs w:val="22"/>
        </w:rPr>
        <w:t xml:space="preserve"> not copy/paste from your resume</w:t>
      </w:r>
      <w:r w:rsidR="00D41139">
        <w:rPr>
          <w:sz w:val="22"/>
          <w:szCs w:val="22"/>
        </w:rPr>
        <w:t>.</w:t>
      </w:r>
    </w:p>
    <w:p w:rsidR="004A6B5A" w:rsidRPr="00A104E6" w:rsidRDefault="004A6B5A" w:rsidP="004A6B5A">
      <w:pPr>
        <w:rPr>
          <w:b/>
          <w:sz w:val="22"/>
          <w:szCs w:val="22"/>
        </w:rPr>
      </w:pPr>
    </w:p>
    <w:p w:rsidR="004A6B5A" w:rsidRPr="00A104E6" w:rsidRDefault="00D05394" w:rsidP="004A6B5A">
      <w:pPr>
        <w:pStyle w:val="Heading1"/>
        <w:rPr>
          <w:sz w:val="22"/>
          <w:szCs w:val="22"/>
        </w:rPr>
      </w:pPr>
      <w:r>
        <w:rPr>
          <w:sz w:val="22"/>
          <w:szCs w:val="22"/>
        </w:rPr>
        <w:t>Paragraph #3</w:t>
      </w:r>
      <w:r w:rsidR="004A6B5A">
        <w:rPr>
          <w:sz w:val="22"/>
          <w:szCs w:val="22"/>
        </w:rPr>
        <w:t xml:space="preserve"> – CLOSING </w:t>
      </w:r>
    </w:p>
    <w:p w:rsidR="004A6B5A" w:rsidRPr="00A104E6" w:rsidRDefault="00FC1900" w:rsidP="004A6B5A">
      <w:pPr>
        <w:rPr>
          <w:sz w:val="22"/>
          <w:szCs w:val="22"/>
        </w:rPr>
      </w:pPr>
      <w:r>
        <w:rPr>
          <w:sz w:val="22"/>
          <w:szCs w:val="22"/>
        </w:rPr>
        <w:t>B</w:t>
      </w:r>
      <w:r w:rsidR="004A6B5A">
        <w:rPr>
          <w:sz w:val="22"/>
          <w:szCs w:val="22"/>
        </w:rPr>
        <w:t xml:space="preserve">riefly summarize your qualifications for the “final sell.” </w:t>
      </w:r>
      <w:r w:rsidR="004A6B5A" w:rsidRPr="00A104E6">
        <w:rPr>
          <w:sz w:val="22"/>
          <w:szCs w:val="22"/>
        </w:rPr>
        <w:t>State that you are very interested in the organization</w:t>
      </w:r>
      <w:r>
        <w:rPr>
          <w:sz w:val="22"/>
          <w:szCs w:val="22"/>
        </w:rPr>
        <w:t xml:space="preserve"> and would appreciate the opportunity to interview</w:t>
      </w:r>
      <w:r w:rsidR="004A6B5A" w:rsidRPr="00A104E6">
        <w:rPr>
          <w:sz w:val="22"/>
          <w:szCs w:val="22"/>
        </w:rPr>
        <w:t xml:space="preserve"> for the position.</w:t>
      </w:r>
      <w:r w:rsidR="004A6B5A">
        <w:rPr>
          <w:sz w:val="22"/>
          <w:szCs w:val="22"/>
        </w:rPr>
        <w:t xml:space="preserve"> Thank them for their time and consideration. State that you look forward to hearing back.</w:t>
      </w:r>
    </w:p>
    <w:p w:rsidR="004A6B5A" w:rsidRDefault="004A6B5A" w:rsidP="004A6B5A"/>
    <w:p w:rsidR="004A6B5A" w:rsidRDefault="004A6B5A" w:rsidP="004A6B5A">
      <w:r>
        <w:t>Sincerely,</w:t>
      </w:r>
    </w:p>
    <w:p w:rsidR="004A6B5A" w:rsidRDefault="004A6B5A" w:rsidP="004A6B5A"/>
    <w:p w:rsidR="00974FA3" w:rsidRPr="001B1499" w:rsidRDefault="004A6B5A" w:rsidP="00880640">
      <w:r>
        <w:t xml:space="preserve">Your </w:t>
      </w:r>
      <w:r w:rsidR="00A4211D">
        <w:t xml:space="preserve">First and Last </w:t>
      </w:r>
      <w:r>
        <w:t>Name</w:t>
      </w:r>
    </w:p>
    <w:sectPr w:rsidR="00974FA3" w:rsidRPr="001B1499" w:rsidSect="00E81F8D">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BAE" w:rsidRDefault="00010BAE" w:rsidP="00AB2140">
      <w:r>
        <w:separator/>
      </w:r>
    </w:p>
  </w:endnote>
  <w:endnote w:type="continuationSeparator" w:id="0">
    <w:p w:rsidR="00010BAE" w:rsidRDefault="00010BAE" w:rsidP="00AB2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140" w:rsidRPr="000E2AA3" w:rsidRDefault="000E2AA3" w:rsidP="000E2AA3">
    <w:pPr>
      <w:pStyle w:val="Footer"/>
      <w:rPr>
        <w:b/>
      </w:rPr>
    </w:pPr>
    <w:r>
      <w:rPr>
        <w:b/>
      </w:rPr>
      <w:ptab w:relativeTo="margin" w:alignment="center" w:leader="none"/>
    </w:r>
    <w:r w:rsidR="00E81F8D">
      <w:rPr>
        <w:b/>
        <w:noProof/>
      </w:rPr>
      <w:drawing>
        <wp:inline distT="0" distB="0" distL="0" distR="0" wp14:anchorId="264B7413" wp14:editId="37B0CB6E">
          <wp:extent cx="6848475" cy="333375"/>
          <wp:effectExtent l="0" t="0" r="9525" b="9525"/>
          <wp:docPr id="4" name="Picture 4" descr="C:\Users\fdfcc\Desktop\vertical_Template_5.1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dfcc\Desktop\vertical_Template_5.14.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3333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BAE" w:rsidRDefault="00010BAE" w:rsidP="00AB2140">
      <w:r>
        <w:separator/>
      </w:r>
    </w:p>
  </w:footnote>
  <w:footnote w:type="continuationSeparator" w:id="0">
    <w:p w:rsidR="00010BAE" w:rsidRDefault="00010BAE" w:rsidP="00AB2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AA3" w:rsidRDefault="00E81F8D">
    <w:pPr>
      <w:pStyle w:val="Header"/>
    </w:pPr>
    <w:r>
      <w:t xml:space="preserve"> </w:t>
    </w:r>
    <w:r>
      <w:rPr>
        <w:noProof/>
      </w:rPr>
      <w:drawing>
        <wp:inline distT="0" distB="0" distL="0" distR="0" wp14:anchorId="271280F4" wp14:editId="0BE9E038">
          <wp:extent cx="2514600" cy="647700"/>
          <wp:effectExtent l="0" t="0" r="0" b="0"/>
          <wp:docPr id="7" name="Picture 7" descr="C:\Users\fdfcc\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dfcc\Desktop\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959D3"/>
    <w:multiLevelType w:val="hybridMultilevel"/>
    <w:tmpl w:val="8DE649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674"/>
    <w:rsid w:val="00010BAE"/>
    <w:rsid w:val="00027C8C"/>
    <w:rsid w:val="0003209E"/>
    <w:rsid w:val="00042FA9"/>
    <w:rsid w:val="00061AF3"/>
    <w:rsid w:val="000E2AA3"/>
    <w:rsid w:val="000E568C"/>
    <w:rsid w:val="000F5820"/>
    <w:rsid w:val="0010395D"/>
    <w:rsid w:val="00152C12"/>
    <w:rsid w:val="001860E9"/>
    <w:rsid w:val="001B1499"/>
    <w:rsid w:val="001C2C7A"/>
    <w:rsid w:val="001E6F75"/>
    <w:rsid w:val="00252FD5"/>
    <w:rsid w:val="0028309E"/>
    <w:rsid w:val="002E3AB8"/>
    <w:rsid w:val="00307A23"/>
    <w:rsid w:val="003264CF"/>
    <w:rsid w:val="00366115"/>
    <w:rsid w:val="003D43FF"/>
    <w:rsid w:val="003D4C75"/>
    <w:rsid w:val="003E14D0"/>
    <w:rsid w:val="0040410D"/>
    <w:rsid w:val="00407AE8"/>
    <w:rsid w:val="004273B4"/>
    <w:rsid w:val="00473285"/>
    <w:rsid w:val="004A5CDA"/>
    <w:rsid w:val="004A6B5A"/>
    <w:rsid w:val="004F6BFF"/>
    <w:rsid w:val="005F1D61"/>
    <w:rsid w:val="005F3324"/>
    <w:rsid w:val="006955A8"/>
    <w:rsid w:val="006E2236"/>
    <w:rsid w:val="00706916"/>
    <w:rsid w:val="00727044"/>
    <w:rsid w:val="007970A0"/>
    <w:rsid w:val="00801C5B"/>
    <w:rsid w:val="00802568"/>
    <w:rsid w:val="00873CE4"/>
    <w:rsid w:val="00880640"/>
    <w:rsid w:val="008A71FB"/>
    <w:rsid w:val="008F0894"/>
    <w:rsid w:val="00974FA3"/>
    <w:rsid w:val="00987756"/>
    <w:rsid w:val="00A4211D"/>
    <w:rsid w:val="00A97036"/>
    <w:rsid w:val="00AB2140"/>
    <w:rsid w:val="00B00161"/>
    <w:rsid w:val="00B40A09"/>
    <w:rsid w:val="00B50333"/>
    <w:rsid w:val="00B82853"/>
    <w:rsid w:val="00BC6862"/>
    <w:rsid w:val="00BF235A"/>
    <w:rsid w:val="00C07C86"/>
    <w:rsid w:val="00C27A89"/>
    <w:rsid w:val="00C320C8"/>
    <w:rsid w:val="00C9172F"/>
    <w:rsid w:val="00CD109C"/>
    <w:rsid w:val="00D05394"/>
    <w:rsid w:val="00D2475C"/>
    <w:rsid w:val="00D27901"/>
    <w:rsid w:val="00D41139"/>
    <w:rsid w:val="00D961F0"/>
    <w:rsid w:val="00D96280"/>
    <w:rsid w:val="00DF1F57"/>
    <w:rsid w:val="00E10DC6"/>
    <w:rsid w:val="00E3480D"/>
    <w:rsid w:val="00E34E3F"/>
    <w:rsid w:val="00E45D0E"/>
    <w:rsid w:val="00E815B0"/>
    <w:rsid w:val="00E81F8D"/>
    <w:rsid w:val="00E853F9"/>
    <w:rsid w:val="00ED4BCF"/>
    <w:rsid w:val="00F50095"/>
    <w:rsid w:val="00FA092E"/>
    <w:rsid w:val="00FC1900"/>
    <w:rsid w:val="00FE1AB7"/>
    <w:rsid w:val="00FE6674"/>
    <w:rsid w:val="00FF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A6B5A"/>
    <w:pPr>
      <w:keepNext/>
      <w:outlineLvl w:val="0"/>
    </w:pPr>
    <w:rPr>
      <w:b/>
      <w:bCs/>
      <w:szCs w:val="20"/>
    </w:rPr>
  </w:style>
  <w:style w:type="paragraph" w:styleId="Heading2">
    <w:name w:val="heading 2"/>
    <w:basedOn w:val="Normal"/>
    <w:next w:val="Normal"/>
    <w:link w:val="Heading2Char"/>
    <w:uiPriority w:val="9"/>
    <w:qFormat/>
    <w:rsid w:val="004A6B5A"/>
    <w:pPr>
      <w:keepNext/>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140"/>
    <w:pPr>
      <w:tabs>
        <w:tab w:val="center" w:pos="4680"/>
        <w:tab w:val="right" w:pos="9360"/>
      </w:tabs>
    </w:pPr>
  </w:style>
  <w:style w:type="character" w:customStyle="1" w:styleId="HeaderChar">
    <w:name w:val="Header Char"/>
    <w:basedOn w:val="DefaultParagraphFont"/>
    <w:link w:val="Header"/>
    <w:uiPriority w:val="99"/>
    <w:rsid w:val="00AB2140"/>
  </w:style>
  <w:style w:type="paragraph" w:styleId="Footer">
    <w:name w:val="footer"/>
    <w:basedOn w:val="Normal"/>
    <w:link w:val="FooterChar"/>
    <w:uiPriority w:val="99"/>
    <w:unhideWhenUsed/>
    <w:rsid w:val="00AB2140"/>
    <w:pPr>
      <w:tabs>
        <w:tab w:val="center" w:pos="4680"/>
        <w:tab w:val="right" w:pos="9360"/>
      </w:tabs>
    </w:pPr>
  </w:style>
  <w:style w:type="character" w:customStyle="1" w:styleId="FooterChar">
    <w:name w:val="Footer Char"/>
    <w:basedOn w:val="DefaultParagraphFont"/>
    <w:link w:val="Footer"/>
    <w:uiPriority w:val="99"/>
    <w:rsid w:val="00AB2140"/>
  </w:style>
  <w:style w:type="paragraph" w:styleId="BalloonText">
    <w:name w:val="Balloon Text"/>
    <w:basedOn w:val="Normal"/>
    <w:link w:val="BalloonTextChar"/>
    <w:uiPriority w:val="99"/>
    <w:semiHidden/>
    <w:unhideWhenUsed/>
    <w:rsid w:val="00AB2140"/>
    <w:rPr>
      <w:rFonts w:ascii="Tahoma" w:hAnsi="Tahoma" w:cs="Tahoma"/>
      <w:sz w:val="16"/>
      <w:szCs w:val="16"/>
    </w:rPr>
  </w:style>
  <w:style w:type="character" w:customStyle="1" w:styleId="BalloonTextChar">
    <w:name w:val="Balloon Text Char"/>
    <w:basedOn w:val="DefaultParagraphFont"/>
    <w:link w:val="BalloonText"/>
    <w:uiPriority w:val="99"/>
    <w:semiHidden/>
    <w:rsid w:val="00AB2140"/>
    <w:rPr>
      <w:rFonts w:ascii="Tahoma" w:hAnsi="Tahoma" w:cs="Tahoma"/>
      <w:sz w:val="16"/>
      <w:szCs w:val="16"/>
    </w:rPr>
  </w:style>
  <w:style w:type="paragraph" w:styleId="BodyText3">
    <w:name w:val="Body Text 3"/>
    <w:basedOn w:val="Normal"/>
    <w:link w:val="BodyText3Char"/>
    <w:uiPriority w:val="99"/>
    <w:rsid w:val="00CD109C"/>
    <w:rPr>
      <w:rFonts w:ascii="Arial" w:hAnsi="Arial" w:cs="Arial"/>
      <w:sz w:val="20"/>
    </w:rPr>
  </w:style>
  <w:style w:type="character" w:customStyle="1" w:styleId="BodyText3Char">
    <w:name w:val="Body Text 3 Char"/>
    <w:basedOn w:val="DefaultParagraphFont"/>
    <w:link w:val="BodyText3"/>
    <w:uiPriority w:val="99"/>
    <w:rsid w:val="00CD109C"/>
    <w:rPr>
      <w:rFonts w:ascii="Arial" w:eastAsia="Times New Roman" w:hAnsi="Arial" w:cs="Arial"/>
      <w:sz w:val="20"/>
      <w:szCs w:val="24"/>
    </w:rPr>
  </w:style>
  <w:style w:type="paragraph" w:styleId="BodyText">
    <w:name w:val="Body Text"/>
    <w:basedOn w:val="Normal"/>
    <w:link w:val="BodyTextChar"/>
    <w:uiPriority w:val="99"/>
    <w:unhideWhenUsed/>
    <w:rsid w:val="004A6B5A"/>
    <w:pPr>
      <w:spacing w:after="120"/>
    </w:pPr>
  </w:style>
  <w:style w:type="character" w:customStyle="1" w:styleId="BodyTextChar">
    <w:name w:val="Body Text Char"/>
    <w:basedOn w:val="DefaultParagraphFont"/>
    <w:link w:val="BodyText"/>
    <w:uiPriority w:val="99"/>
    <w:rsid w:val="004A6B5A"/>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A6B5A"/>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uiPriority w:val="9"/>
    <w:rsid w:val="004A6B5A"/>
    <w:rPr>
      <w:rFonts w:ascii="Times New Roman" w:eastAsia="Times New Roman" w:hAnsi="Times New Roman" w:cs="Times New Roman"/>
      <w:sz w:val="24"/>
      <w:szCs w:val="20"/>
    </w:rPr>
  </w:style>
  <w:style w:type="character" w:styleId="Hyperlink">
    <w:name w:val="Hyperlink"/>
    <w:uiPriority w:val="99"/>
    <w:rsid w:val="004A6B5A"/>
    <w:rPr>
      <w:rFonts w:cs="Times New Roman"/>
      <w:color w:val="0000FF"/>
      <w:u w:val="single"/>
    </w:rPr>
  </w:style>
  <w:style w:type="character" w:styleId="CommentReference">
    <w:name w:val="annotation reference"/>
    <w:basedOn w:val="DefaultParagraphFont"/>
    <w:uiPriority w:val="99"/>
    <w:semiHidden/>
    <w:unhideWhenUsed/>
    <w:rsid w:val="004A6B5A"/>
    <w:rPr>
      <w:sz w:val="16"/>
      <w:szCs w:val="16"/>
    </w:rPr>
  </w:style>
  <w:style w:type="paragraph" w:styleId="CommentText">
    <w:name w:val="annotation text"/>
    <w:basedOn w:val="Normal"/>
    <w:link w:val="CommentTextChar"/>
    <w:uiPriority w:val="99"/>
    <w:semiHidden/>
    <w:unhideWhenUsed/>
    <w:rsid w:val="004A6B5A"/>
    <w:rPr>
      <w:sz w:val="20"/>
      <w:szCs w:val="20"/>
    </w:rPr>
  </w:style>
  <w:style w:type="character" w:customStyle="1" w:styleId="CommentTextChar">
    <w:name w:val="Comment Text Char"/>
    <w:basedOn w:val="DefaultParagraphFont"/>
    <w:link w:val="CommentText"/>
    <w:uiPriority w:val="99"/>
    <w:semiHidden/>
    <w:rsid w:val="004A6B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A6B5A"/>
    <w:rPr>
      <w:b/>
      <w:bCs/>
    </w:rPr>
  </w:style>
  <w:style w:type="character" w:customStyle="1" w:styleId="CommentSubjectChar">
    <w:name w:val="Comment Subject Char"/>
    <w:basedOn w:val="CommentTextChar"/>
    <w:link w:val="CommentSubject"/>
    <w:uiPriority w:val="99"/>
    <w:semiHidden/>
    <w:rsid w:val="004A6B5A"/>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A6B5A"/>
    <w:pPr>
      <w:keepNext/>
      <w:outlineLvl w:val="0"/>
    </w:pPr>
    <w:rPr>
      <w:b/>
      <w:bCs/>
      <w:szCs w:val="20"/>
    </w:rPr>
  </w:style>
  <w:style w:type="paragraph" w:styleId="Heading2">
    <w:name w:val="heading 2"/>
    <w:basedOn w:val="Normal"/>
    <w:next w:val="Normal"/>
    <w:link w:val="Heading2Char"/>
    <w:uiPriority w:val="9"/>
    <w:qFormat/>
    <w:rsid w:val="004A6B5A"/>
    <w:pPr>
      <w:keepNext/>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140"/>
    <w:pPr>
      <w:tabs>
        <w:tab w:val="center" w:pos="4680"/>
        <w:tab w:val="right" w:pos="9360"/>
      </w:tabs>
    </w:pPr>
  </w:style>
  <w:style w:type="character" w:customStyle="1" w:styleId="HeaderChar">
    <w:name w:val="Header Char"/>
    <w:basedOn w:val="DefaultParagraphFont"/>
    <w:link w:val="Header"/>
    <w:uiPriority w:val="99"/>
    <w:rsid w:val="00AB2140"/>
  </w:style>
  <w:style w:type="paragraph" w:styleId="Footer">
    <w:name w:val="footer"/>
    <w:basedOn w:val="Normal"/>
    <w:link w:val="FooterChar"/>
    <w:uiPriority w:val="99"/>
    <w:unhideWhenUsed/>
    <w:rsid w:val="00AB2140"/>
    <w:pPr>
      <w:tabs>
        <w:tab w:val="center" w:pos="4680"/>
        <w:tab w:val="right" w:pos="9360"/>
      </w:tabs>
    </w:pPr>
  </w:style>
  <w:style w:type="character" w:customStyle="1" w:styleId="FooterChar">
    <w:name w:val="Footer Char"/>
    <w:basedOn w:val="DefaultParagraphFont"/>
    <w:link w:val="Footer"/>
    <w:uiPriority w:val="99"/>
    <w:rsid w:val="00AB2140"/>
  </w:style>
  <w:style w:type="paragraph" w:styleId="BalloonText">
    <w:name w:val="Balloon Text"/>
    <w:basedOn w:val="Normal"/>
    <w:link w:val="BalloonTextChar"/>
    <w:uiPriority w:val="99"/>
    <w:semiHidden/>
    <w:unhideWhenUsed/>
    <w:rsid w:val="00AB2140"/>
    <w:rPr>
      <w:rFonts w:ascii="Tahoma" w:hAnsi="Tahoma" w:cs="Tahoma"/>
      <w:sz w:val="16"/>
      <w:szCs w:val="16"/>
    </w:rPr>
  </w:style>
  <w:style w:type="character" w:customStyle="1" w:styleId="BalloonTextChar">
    <w:name w:val="Balloon Text Char"/>
    <w:basedOn w:val="DefaultParagraphFont"/>
    <w:link w:val="BalloonText"/>
    <w:uiPriority w:val="99"/>
    <w:semiHidden/>
    <w:rsid w:val="00AB2140"/>
    <w:rPr>
      <w:rFonts w:ascii="Tahoma" w:hAnsi="Tahoma" w:cs="Tahoma"/>
      <w:sz w:val="16"/>
      <w:szCs w:val="16"/>
    </w:rPr>
  </w:style>
  <w:style w:type="paragraph" w:styleId="BodyText3">
    <w:name w:val="Body Text 3"/>
    <w:basedOn w:val="Normal"/>
    <w:link w:val="BodyText3Char"/>
    <w:uiPriority w:val="99"/>
    <w:rsid w:val="00CD109C"/>
    <w:rPr>
      <w:rFonts w:ascii="Arial" w:hAnsi="Arial" w:cs="Arial"/>
      <w:sz w:val="20"/>
    </w:rPr>
  </w:style>
  <w:style w:type="character" w:customStyle="1" w:styleId="BodyText3Char">
    <w:name w:val="Body Text 3 Char"/>
    <w:basedOn w:val="DefaultParagraphFont"/>
    <w:link w:val="BodyText3"/>
    <w:uiPriority w:val="99"/>
    <w:rsid w:val="00CD109C"/>
    <w:rPr>
      <w:rFonts w:ascii="Arial" w:eastAsia="Times New Roman" w:hAnsi="Arial" w:cs="Arial"/>
      <w:sz w:val="20"/>
      <w:szCs w:val="24"/>
    </w:rPr>
  </w:style>
  <w:style w:type="paragraph" w:styleId="BodyText">
    <w:name w:val="Body Text"/>
    <w:basedOn w:val="Normal"/>
    <w:link w:val="BodyTextChar"/>
    <w:uiPriority w:val="99"/>
    <w:unhideWhenUsed/>
    <w:rsid w:val="004A6B5A"/>
    <w:pPr>
      <w:spacing w:after="120"/>
    </w:pPr>
  </w:style>
  <w:style w:type="character" w:customStyle="1" w:styleId="BodyTextChar">
    <w:name w:val="Body Text Char"/>
    <w:basedOn w:val="DefaultParagraphFont"/>
    <w:link w:val="BodyText"/>
    <w:uiPriority w:val="99"/>
    <w:rsid w:val="004A6B5A"/>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A6B5A"/>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uiPriority w:val="9"/>
    <w:rsid w:val="004A6B5A"/>
    <w:rPr>
      <w:rFonts w:ascii="Times New Roman" w:eastAsia="Times New Roman" w:hAnsi="Times New Roman" w:cs="Times New Roman"/>
      <w:sz w:val="24"/>
      <w:szCs w:val="20"/>
    </w:rPr>
  </w:style>
  <w:style w:type="character" w:styleId="Hyperlink">
    <w:name w:val="Hyperlink"/>
    <w:uiPriority w:val="99"/>
    <w:rsid w:val="004A6B5A"/>
    <w:rPr>
      <w:rFonts w:cs="Times New Roman"/>
      <w:color w:val="0000FF"/>
      <w:u w:val="single"/>
    </w:rPr>
  </w:style>
  <w:style w:type="character" w:styleId="CommentReference">
    <w:name w:val="annotation reference"/>
    <w:basedOn w:val="DefaultParagraphFont"/>
    <w:uiPriority w:val="99"/>
    <w:semiHidden/>
    <w:unhideWhenUsed/>
    <w:rsid w:val="004A6B5A"/>
    <w:rPr>
      <w:sz w:val="16"/>
      <w:szCs w:val="16"/>
    </w:rPr>
  </w:style>
  <w:style w:type="paragraph" w:styleId="CommentText">
    <w:name w:val="annotation text"/>
    <w:basedOn w:val="Normal"/>
    <w:link w:val="CommentTextChar"/>
    <w:uiPriority w:val="99"/>
    <w:semiHidden/>
    <w:unhideWhenUsed/>
    <w:rsid w:val="004A6B5A"/>
    <w:rPr>
      <w:sz w:val="20"/>
      <w:szCs w:val="20"/>
    </w:rPr>
  </w:style>
  <w:style w:type="character" w:customStyle="1" w:styleId="CommentTextChar">
    <w:name w:val="Comment Text Char"/>
    <w:basedOn w:val="DefaultParagraphFont"/>
    <w:link w:val="CommentText"/>
    <w:uiPriority w:val="99"/>
    <w:semiHidden/>
    <w:rsid w:val="004A6B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A6B5A"/>
    <w:rPr>
      <w:b/>
      <w:bCs/>
    </w:rPr>
  </w:style>
  <w:style w:type="character" w:customStyle="1" w:styleId="CommentSubjectChar">
    <w:name w:val="Comment Subject Char"/>
    <w:basedOn w:val="CommentTextChar"/>
    <w:link w:val="CommentSubject"/>
    <w:uiPriority w:val="99"/>
    <w:semiHidden/>
    <w:rsid w:val="004A6B5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FDFCC\New%20GWSBfowler%20Templates\2013%20Powerpoint%20and%20Word%20doc%20Templates\FDFCC%20Vertical%20Left%20Justifi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59C30-D264-42A1-8905-E3A1199B1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FDFCC Vertical Left Justified Template</Template>
  <TotalTime>8</TotalTime>
  <Pages>3</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hilarykautt</dc:creator>
  <cp:lastModifiedBy>Administrator</cp:lastModifiedBy>
  <cp:revision>5</cp:revision>
  <cp:lastPrinted>2013-05-15T19:45:00Z</cp:lastPrinted>
  <dcterms:created xsi:type="dcterms:W3CDTF">2014-02-25T23:56:00Z</dcterms:created>
  <dcterms:modified xsi:type="dcterms:W3CDTF">2014-02-26T00:04:00Z</dcterms:modified>
</cp:coreProperties>
</file>